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229B" w:rsidRPr="00677715" w:rsidRDefault="0058229B" w:rsidP="00677715">
      <w:pPr>
        <w:pStyle w:val="af4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525676995"/>
    </w:p>
    <w:p w:rsidR="0058229B" w:rsidRDefault="0058229B" w:rsidP="0058229B">
      <w:pPr>
        <w:pStyle w:val="af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1765" w:rsidRPr="0058229B" w:rsidRDefault="00A91765" w:rsidP="0058229B">
      <w:pPr>
        <w:pStyle w:val="af4"/>
        <w:jc w:val="center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>20</w:t>
      </w:r>
      <w:r w:rsidR="000F5280">
        <w:rPr>
          <w:rFonts w:ascii="Times New Roman" w:hAnsi="Times New Roman" w:cs="Times New Roman"/>
          <w:b/>
          <w:sz w:val="28"/>
          <w:szCs w:val="28"/>
          <w:lang w:val="kk-KZ" w:eastAsia="ar-SA"/>
        </w:rPr>
        <w:t>20</w:t>
      </w:r>
      <w:r w:rsidR="00A9106A">
        <w:rPr>
          <w:rFonts w:ascii="Times New Roman" w:hAnsi="Times New Roman" w:cs="Times New Roman"/>
          <w:b/>
          <w:sz w:val="28"/>
          <w:szCs w:val="28"/>
          <w:lang w:val="kk-KZ" w:eastAsia="ar-SA"/>
        </w:rPr>
        <w:t>-20</w:t>
      </w:r>
      <w:r w:rsidR="00E5059A">
        <w:rPr>
          <w:rFonts w:ascii="Times New Roman" w:hAnsi="Times New Roman" w:cs="Times New Roman"/>
          <w:b/>
          <w:sz w:val="28"/>
          <w:szCs w:val="28"/>
          <w:lang w:val="kk-KZ" w:eastAsia="ar-SA"/>
        </w:rPr>
        <w:t>21</w:t>
      </w:r>
      <w:r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оқу жылына арналған </w:t>
      </w:r>
      <w:r w:rsidR="000F5280">
        <w:rPr>
          <w:rFonts w:ascii="Times New Roman" w:hAnsi="Times New Roman" w:cs="Times New Roman"/>
          <w:b/>
          <w:sz w:val="28"/>
          <w:szCs w:val="28"/>
          <w:lang w:val="kk-KZ" w:eastAsia="ar-SA"/>
        </w:rPr>
        <w:t>ортаңғы</w:t>
      </w:r>
      <w:r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тобының музыка ұйымдастырылған оқу  қызметін</w:t>
      </w:r>
      <w:r w:rsidR="007B3CF9"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 xml:space="preserve">  </w:t>
      </w:r>
      <w:r w:rsidRPr="0058229B">
        <w:rPr>
          <w:rFonts w:ascii="Times New Roman" w:hAnsi="Times New Roman" w:cs="Times New Roman"/>
          <w:b/>
          <w:sz w:val="28"/>
          <w:szCs w:val="28"/>
          <w:lang w:val="kk-KZ" w:eastAsia="ar-SA"/>
        </w:rPr>
        <w:t>перспективтік жоспары</w:t>
      </w:r>
    </w:p>
    <w:tbl>
      <w:tblPr>
        <w:tblStyle w:val="11"/>
        <w:tblW w:w="15349" w:type="dxa"/>
        <w:tblInd w:w="-743" w:type="dxa"/>
        <w:tblLayout w:type="fixed"/>
        <w:tblLook w:val="04E0" w:firstRow="1" w:lastRow="1" w:firstColumn="1" w:lastColumn="0" w:noHBand="0" w:noVBand="1"/>
      </w:tblPr>
      <w:tblGrid>
        <w:gridCol w:w="567"/>
        <w:gridCol w:w="455"/>
        <w:gridCol w:w="1134"/>
        <w:gridCol w:w="1417"/>
        <w:gridCol w:w="1843"/>
        <w:gridCol w:w="4394"/>
        <w:gridCol w:w="3544"/>
        <w:gridCol w:w="1276"/>
        <w:gridCol w:w="710"/>
        <w:gridCol w:w="9"/>
      </w:tblGrid>
      <w:tr w:rsidR="00A91765" w:rsidRPr="00A91765" w:rsidTr="0058229B">
        <w:trPr>
          <w:gridAfter w:val="1"/>
          <w:wAfter w:w="9" w:type="dxa"/>
          <w:trHeight w:val="8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A91765" w:rsidP="00A91765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91765" w:rsidRPr="00A91765" w:rsidRDefault="00A91765" w:rsidP="00A9176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623D05" w:rsidP="00A91765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Айлық тақырыптар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A91765" w:rsidP="00A91765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Апталық тақырыптар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765" w:rsidRPr="00A91765" w:rsidRDefault="005E737B" w:rsidP="005E737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37B" w:rsidRPr="00A91765" w:rsidRDefault="005E737B" w:rsidP="005E737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D05AA" w:rsidRPr="00A91765" w:rsidRDefault="000D05AA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5E737B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Репертуары</w:t>
            </w:r>
            <w:r w:rsidRPr="00A91765">
              <w:rPr>
                <w:rFonts w:ascii="Times New Roman" w:eastAsia="PMingLiU" w:hAnsi="Times New Roman"/>
                <w:b/>
                <w:sz w:val="28"/>
                <w:szCs w:val="28"/>
                <w:lang w:val="kk-KZ" w:eastAsia="ar-S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A91765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A91765" w:rsidP="00A91765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ҰОҚ саны</w:t>
            </w:r>
          </w:p>
        </w:tc>
      </w:tr>
      <w:tr w:rsidR="00623D05" w:rsidRPr="00A91765" w:rsidTr="0058229B">
        <w:trPr>
          <w:gridAfter w:val="1"/>
          <w:wAfter w:w="9" w:type="dxa"/>
          <w:cantSplit/>
          <w:trHeight w:val="18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A91765" w:rsidRDefault="00623D05" w:rsidP="007B3CF9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23D05" w:rsidRPr="00A91765" w:rsidRDefault="00623D05" w:rsidP="007B3C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Қыркүйек</w:t>
            </w:r>
          </w:p>
          <w:p w:rsidR="00623D05" w:rsidRPr="00A91765" w:rsidRDefault="00623D05" w:rsidP="007B3C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623D05" w:rsidRPr="00A91765" w:rsidRDefault="00623D05" w:rsidP="00623D0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23D05" w:rsidRPr="00A91765" w:rsidRDefault="00623D05" w:rsidP="00623D0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«Балабақша»</w:t>
            </w:r>
          </w:p>
          <w:p w:rsidR="00623D05" w:rsidRPr="00A91765" w:rsidRDefault="00623D05" w:rsidP="00623D0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23D05" w:rsidRPr="00A91765" w:rsidRDefault="00623D05" w:rsidP="00623D0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23D05" w:rsidRPr="00A91765" w:rsidRDefault="00623D05" w:rsidP="00623D0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23D05" w:rsidRPr="00A91765" w:rsidRDefault="00623D05" w:rsidP="00623D0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23D05" w:rsidRPr="00A91765" w:rsidRDefault="00623D05" w:rsidP="00623D05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29B" w:rsidRDefault="00623D05" w:rsidP="007B3C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балабақ</w:t>
            </w:r>
          </w:p>
          <w:p w:rsidR="00623D05" w:rsidRPr="00A91765" w:rsidRDefault="00623D05" w:rsidP="007B3C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шам</w:t>
            </w:r>
          </w:p>
          <w:p w:rsidR="00623D05" w:rsidRPr="005E737B" w:rsidRDefault="00623D05" w:rsidP="007B3CF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58229B" w:rsidRDefault="000D05AA" w:rsidP="000D05A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«Балабақ</w:t>
            </w:r>
          </w:p>
          <w:p w:rsidR="000D05AA" w:rsidRDefault="000D05AA" w:rsidP="000D05A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шам» </w:t>
            </w:r>
          </w:p>
          <w:p w:rsidR="000D05AA" w:rsidRDefault="000D05AA" w:rsidP="000D05A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D05AA" w:rsidRDefault="000D05AA" w:rsidP="000D05A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D05AA" w:rsidRDefault="000D05AA" w:rsidP="000D05A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D05AA" w:rsidRDefault="000D05AA" w:rsidP="000D05AA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тобым»</w:t>
            </w:r>
          </w:p>
          <w:p w:rsidR="000D05AA" w:rsidRDefault="000D05AA" w:rsidP="005E737B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  <w:p w:rsidR="000D05AA" w:rsidRPr="000D05AA" w:rsidRDefault="000D05AA" w:rsidP="005E737B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E737B" w:rsidRPr="005E737B" w:rsidRDefault="005E737B" w:rsidP="005E737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E737B" w:rsidRDefault="005E737B" w:rsidP="005E7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73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D1975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4D1975" w:rsidRPr="005D4621">
              <w:rPr>
                <w:rFonts w:ascii="Times New Roman" w:hAnsi="Times New Roman"/>
                <w:sz w:val="24"/>
                <w:szCs w:val="24"/>
                <w:lang w:val="kk-KZ"/>
              </w:rPr>
              <w:t>үйікті</w:t>
            </w:r>
            <w:r w:rsidR="004D197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D1975" w:rsidRPr="005D4621">
              <w:rPr>
                <w:rFonts w:ascii="Times New Roman" w:hAnsi="Times New Roman"/>
                <w:sz w:val="24"/>
                <w:szCs w:val="24"/>
                <w:lang w:val="kk-KZ"/>
              </w:rPr>
              <w:t>балабақшасы туралы ән айтуға үйрету.</w:t>
            </w:r>
          </w:p>
          <w:p w:rsidR="005E737B" w:rsidRDefault="005E737B" w:rsidP="005E7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73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>Есту қабілетін дамыту.</w:t>
            </w:r>
          </w:p>
          <w:p w:rsidR="005E737B" w:rsidRPr="006F1E2E" w:rsidRDefault="005E737B" w:rsidP="005E7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73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Дурыс отыруға тірбиелеу.</w:t>
            </w:r>
          </w:p>
          <w:p w:rsidR="00623D05" w:rsidRPr="00B35F5B" w:rsidRDefault="00623D05" w:rsidP="007B3CF9">
            <w:pPr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5E737B" w:rsidRDefault="005E737B" w:rsidP="005E7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Бесік жыры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5E737B" w:rsidRPr="006F1E2E" w:rsidRDefault="005E737B" w:rsidP="005E73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(Ж.Тұрсынбаев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Е.Өтетілеуұлы)</w:t>
            </w:r>
          </w:p>
          <w:p w:rsidR="005E737B" w:rsidRPr="00B35F5B" w:rsidRDefault="005E737B" w:rsidP="005E7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5E737B" w:rsidRPr="006F1E2E" w:rsidRDefault="005E737B" w:rsidP="005E7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«Топ-топ балақан» әні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(М.Арынбаев, А.Асылбеков)</w:t>
            </w:r>
          </w:p>
          <w:p w:rsidR="00623D05" w:rsidRPr="00034401" w:rsidRDefault="005E737B" w:rsidP="005E737B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 - ырғақты қимыл: 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«Бала уату»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Е.Өміров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23D05" w:rsidRPr="00B35F5B" w:rsidRDefault="00623D05" w:rsidP="007B3CF9">
            <w:pPr>
              <w:jc w:val="center"/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>«Өз түсіңді тап»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4D1975" w:rsidRDefault="004D1975" w:rsidP="007B3CF9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623D05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A91765" w:rsidRDefault="00623D05" w:rsidP="00623D0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D05" w:rsidRPr="00A91765" w:rsidRDefault="00623D05" w:rsidP="00623D0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3D05" w:rsidRPr="00A91765" w:rsidRDefault="00623D05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A91765" w:rsidRDefault="00623D05" w:rsidP="00623D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достарым»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hideMark/>
          </w:tcPr>
          <w:p w:rsidR="00623D05" w:rsidRPr="004D1975" w:rsidRDefault="004D1975" w:rsidP="00623D0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және достарым»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0D05AA" w:rsidRDefault="000D05AA" w:rsidP="00623D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D05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4D1975"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56BC9">
              <w:rPr>
                <w:rFonts w:ascii="Times New Roman" w:hAnsi="Times New Roman"/>
                <w:sz w:val="24"/>
                <w:szCs w:val="24"/>
                <w:lang w:val="kk-KZ"/>
              </w:rPr>
              <w:t>Марш екпінімен жүркге үйрету</w:t>
            </w:r>
          </w:p>
          <w:p w:rsidR="000D05AA" w:rsidRDefault="000D05AA" w:rsidP="00623D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05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музыкаға деген құштарлығын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23D05" w:rsidRPr="005D4621" w:rsidRDefault="000D05AA" w:rsidP="00623D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197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 сабағында дұрыс отыруға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05AA" w:rsidRPr="005D4621" w:rsidRDefault="000D05AA" w:rsidP="000D05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«Сәби қуанышы»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Е.Құсайынов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0D05AA" w:rsidRPr="00B35F5B" w:rsidRDefault="000D05AA" w:rsidP="000D05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0D05AA" w:rsidRPr="005D4621" w:rsidRDefault="000D05AA" w:rsidP="000D05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«Бақшаға барамын»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.Байділдаев, К.Сүлейменов)</w:t>
            </w:r>
          </w:p>
          <w:p w:rsidR="000D05AA" w:rsidRPr="00B35F5B" w:rsidRDefault="000D05AA" w:rsidP="000D05A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623D05" w:rsidRPr="00B35F5B" w:rsidRDefault="000D05AA" w:rsidP="000D05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«Достастық»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23D05" w:rsidRPr="005D4621" w:rsidRDefault="00623D05" w:rsidP="00623D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«Сиқырлы дорба»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4D1975" w:rsidRDefault="004D1975" w:rsidP="00623D0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623D05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A91765" w:rsidRDefault="00623D05" w:rsidP="007B3CF9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3-4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D05" w:rsidRPr="00A91765" w:rsidRDefault="00623D05" w:rsidP="007B3CF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3D05" w:rsidRPr="00A91765" w:rsidRDefault="00623D05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229B" w:rsidRDefault="00623D05" w:rsidP="007B3C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«Менің сүйікті </w:t>
            </w:r>
            <w:r w:rsidR="004D197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</w:t>
            </w:r>
          </w:p>
          <w:p w:rsidR="00623D05" w:rsidRPr="00A91765" w:rsidRDefault="004D1975" w:rsidP="007B3CF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рым жіне </w:t>
            </w:r>
            <w:r w:rsidR="00623D05"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ойыншықтарым»</w:t>
            </w:r>
            <w:r w:rsidR="00623D05"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hideMark/>
          </w:tcPr>
          <w:p w:rsidR="00623D05" w:rsidRDefault="004D1975" w:rsidP="007B3CF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«Сүйікті ойындарым»</w:t>
            </w:r>
          </w:p>
          <w:p w:rsidR="004D1975" w:rsidRDefault="004D1975" w:rsidP="007B3CF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D1975" w:rsidRPr="004D1975" w:rsidRDefault="004D1975" w:rsidP="007B3CF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«Ойыншық</w:t>
            </w:r>
            <w:r w:rsidR="005822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тар»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580BB8" w:rsidRDefault="004D1975" w:rsidP="00623D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580B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</w:t>
            </w:r>
            <w:r w:rsidR="00580BB8" w:rsidRPr="006F1E2E">
              <w:rPr>
                <w:rFonts w:ascii="Times New Roman" w:hAnsi="Times New Roman"/>
                <w:sz w:val="24"/>
                <w:szCs w:val="24"/>
                <w:lang w:val="kk-KZ"/>
              </w:rPr>
              <w:t>нге қосып айтуға үйрету.</w:t>
            </w: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</w:t>
            </w:r>
            <w:r w:rsidR="00580BB8"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қ:</w:t>
            </w:r>
            <w:r w:rsidR="00580BB8"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Музыкалық есту қабілеттерін </w:t>
            </w:r>
            <w:r w:rsidR="00580BB8">
              <w:rPr>
                <w:rFonts w:ascii="Times New Roman" w:hAnsi="Times New Roman"/>
                <w:sz w:val="24"/>
                <w:szCs w:val="24"/>
                <w:lang w:val="kk-KZ"/>
              </w:rPr>
              <w:t>дамыту</w:t>
            </w:r>
            <w:r w:rsidR="00580BB8"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623D05" w:rsidRPr="00B35F5B" w:rsidRDefault="00580BB8" w:rsidP="00623D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D1975"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ойыншықты ұқыпты ұстауға,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D1975" w:rsidRDefault="004D1975" w:rsidP="004D19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жомарт</w:t>
            </w: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(Д.Ботбаев.</w:t>
            </w:r>
          </w:p>
          <w:p w:rsidR="004D1975" w:rsidRPr="006F1E2E" w:rsidRDefault="004D1975" w:rsidP="004D19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Е.Өтетілеуұлы)</w:t>
            </w:r>
          </w:p>
          <w:p w:rsidR="004D1975" w:rsidRPr="00B35F5B" w:rsidRDefault="004D1975" w:rsidP="004D19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4D1975" w:rsidRPr="006F1E2E" w:rsidRDefault="004D1975" w:rsidP="004D19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1E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«Сылдырмақ»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(Е.Хасанғалиев, А.Асылбек)</w:t>
            </w:r>
          </w:p>
          <w:p w:rsidR="004D1975" w:rsidRPr="00B35F5B" w:rsidRDefault="004D1975" w:rsidP="004D197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- ырғақты қимыл:</w:t>
            </w:r>
          </w:p>
          <w:p w:rsidR="00623D05" w:rsidRPr="00B35F5B" w:rsidRDefault="004D1975" w:rsidP="004D197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«Кішкентай би»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(Н.Александрова)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23D05" w:rsidRPr="00E963B0" w:rsidRDefault="00623D05" w:rsidP="007B3CF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>«Допқа кім тез жетеді?»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4D1975" w:rsidRDefault="004D1975" w:rsidP="007B3CF9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623D05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D05" w:rsidRPr="00A91765" w:rsidRDefault="00623D05" w:rsidP="00623D0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5-6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3D05" w:rsidRPr="00A91765" w:rsidRDefault="00623D05" w:rsidP="00623D0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D05" w:rsidRPr="00A91765" w:rsidRDefault="00623D05" w:rsidP="00623D0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9B" w:rsidRDefault="00623D05" w:rsidP="00623D0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«Жихаз</w:t>
            </w:r>
          </w:p>
          <w:p w:rsidR="00623D05" w:rsidRPr="00A91765" w:rsidRDefault="00623D05" w:rsidP="00623D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дар»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23D05" w:rsidRPr="00A91765" w:rsidRDefault="00623D05" w:rsidP="00623D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hideMark/>
          </w:tcPr>
          <w:p w:rsidR="00580BB8" w:rsidRPr="00580BB8" w:rsidRDefault="00580BB8" w:rsidP="00623D0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үйім»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580BB8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Ә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>уенді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>тыңдап, сипатын ажыратуға үйретуді әрі қарай жалғастыру.</w:t>
            </w:r>
          </w:p>
          <w:p w:rsidR="00580BB8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>Қуыршақ кейіпкерлер арқылы музыкаға қызығушылығын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ояту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23D05" w:rsidRPr="00796AC1" w:rsidRDefault="00580BB8" w:rsidP="00580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796AC1" w:rsidRPr="00796AC1">
              <w:rPr>
                <w:rFonts w:ascii="Times New Roman" w:hAnsi="Times New Roman"/>
                <w:sz w:val="24"/>
                <w:szCs w:val="24"/>
                <w:lang w:val="kk-KZ"/>
              </w:rPr>
              <w:t>Ән айтқанда жарты шеңберге тұруға тірбиелеу</w:t>
            </w:r>
            <w:r w:rsidR="00796AC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0BB8" w:rsidRPr="00796AC1" w:rsidRDefault="00580BB8" w:rsidP="00796AC1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6AC1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  <w:r w:rsidR="00796AC1" w:rsidRPr="00796AC1">
              <w:rPr>
                <w:rFonts w:ascii="Times New Roman" w:hAnsi="Times New Roman"/>
                <w:sz w:val="24"/>
                <w:szCs w:val="24"/>
                <w:lang w:val="kk-KZ"/>
              </w:rPr>
              <w:t>«Мойдадыр</w:t>
            </w:r>
            <w:r w:rsidRPr="00796A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796AC1" w:rsidRPr="00796A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96AC1">
              <w:rPr>
                <w:rFonts w:ascii="Times New Roman" w:hAnsi="Times New Roman"/>
                <w:sz w:val="24"/>
                <w:szCs w:val="24"/>
                <w:lang w:val="kk-KZ"/>
              </w:rPr>
              <w:t>(К</w:t>
            </w:r>
            <w:r w:rsidR="00796AC1" w:rsidRPr="00796A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.Чуковский </w:t>
            </w:r>
            <w:r w:rsidRPr="00796AC1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580BB8" w:rsidRPr="00A7471B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«Топ-топ, балақан»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(К.Қуатбаев)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80BB8" w:rsidRPr="00B35F5B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580BB8" w:rsidRDefault="00580BB8" w:rsidP="00580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«Көңілді би»</w:t>
            </w:r>
          </w:p>
          <w:p w:rsidR="00623D05" w:rsidRPr="00B35F5B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 Ө.Байділда)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623D05" w:rsidRPr="00B9296F" w:rsidRDefault="00623D05" w:rsidP="00623D0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«Қояндар мен қу түлкі»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D05" w:rsidRPr="00A91765" w:rsidRDefault="004D1975" w:rsidP="00623D0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623D05" w:rsidRPr="00A91765" w:rsidRDefault="00623D05" w:rsidP="00623D0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  <w:tr w:rsidR="00F20558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F20558" w:rsidP="00F2055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F20558" w:rsidRPr="00A91765" w:rsidRDefault="00F20558" w:rsidP="00F20558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 </w:t>
            </w:r>
            <w:r w:rsid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Қош келдің Алтын күз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20558" w:rsidRPr="00A91765" w:rsidRDefault="00F20558" w:rsidP="00F2055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Күзгі орман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hideMark/>
          </w:tcPr>
          <w:p w:rsidR="00F20558" w:rsidRPr="00D56BC9" w:rsidRDefault="00D56BC9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«Күз суреті» </w:t>
            </w:r>
          </w:p>
          <w:p w:rsidR="00D56BC9" w:rsidRPr="00D56BC9" w:rsidRDefault="00D56BC9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BC9" w:rsidRPr="00D56BC9" w:rsidRDefault="00D56BC9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56BC9" w:rsidRPr="00D56BC9" w:rsidRDefault="00D56BC9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«Аулаға күз келді»</w:t>
            </w:r>
          </w:p>
          <w:p w:rsidR="00D56BC9" w:rsidRDefault="00D56BC9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56BC9" w:rsidRDefault="00D56BC9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56BC9" w:rsidRPr="00E963B0" w:rsidRDefault="00D56BC9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580BB8" w:rsidRDefault="00580BB8" w:rsidP="00580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>Музыканы тыңдау, есте сақтау, әнді айту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20558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</w:t>
            </w:r>
            <w:r w:rsid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D56BC9">
              <w:rPr>
                <w:rFonts w:ascii="Times New Roman" w:hAnsi="Times New Roman"/>
                <w:sz w:val="24"/>
                <w:szCs w:val="24"/>
                <w:lang w:val="kk-KZ"/>
              </w:rPr>
              <w:t>Музыкаға деген қызығушылығын ояту.</w:t>
            </w:r>
          </w:p>
          <w:p w:rsidR="00580BB8" w:rsidRPr="00580BB8" w:rsidRDefault="00580BB8" w:rsidP="00580BB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0B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D56BC9" w:rsidRPr="00D56BC9">
              <w:rPr>
                <w:rFonts w:ascii="Times New Roman" w:hAnsi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0BB8" w:rsidRPr="00B35F5B" w:rsidRDefault="00580BB8" w:rsidP="00580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580BB8" w:rsidRPr="00E963B0" w:rsidRDefault="00580BB8" w:rsidP="00580BB8">
            <w:pPr>
              <w:rPr>
                <w:rFonts w:ascii="Times New Roman" w:hAnsi="Times New Roman"/>
                <w:lang w:val="kk-KZ"/>
              </w:rPr>
            </w:pPr>
            <w:r w:rsidRPr="00E963B0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Сағындым әже, сағындым</w:t>
            </w:r>
            <w:r w:rsidRPr="00E963B0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(Б.Бисенова)</w:t>
            </w:r>
          </w:p>
          <w:p w:rsidR="00580BB8" w:rsidRPr="00B35F5B" w:rsidRDefault="00580BB8" w:rsidP="00580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580BB8" w:rsidRPr="00E963B0" w:rsidRDefault="00580BB8" w:rsidP="00580BB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 әжем</w:t>
            </w: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(К.Қуатбаев)</w:t>
            </w:r>
          </w:p>
          <w:p w:rsidR="00580BB8" w:rsidRPr="00B35F5B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580BB8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Көңілді би</w:t>
            </w: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20558" w:rsidRPr="00A52040" w:rsidRDefault="00580BB8" w:rsidP="00580BB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«Айгөлек»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F20558" w:rsidRPr="00B35F5B" w:rsidRDefault="00F20558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 көмекке жарайық</w:t>
            </w:r>
            <w:r w:rsidRPr="00E963B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4D1975" w:rsidRDefault="004D1975" w:rsidP="00F205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F20558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F20558" w:rsidP="00F2055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558" w:rsidRPr="00A91765" w:rsidRDefault="00F20558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58" w:rsidRPr="00A91765" w:rsidRDefault="00A234A6" w:rsidP="00F2055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Ас-атасы нан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F20558" w:rsidRPr="00796AC1" w:rsidRDefault="00E9690B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Дәнді д</w:t>
            </w:r>
            <w:r w:rsidRP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ақылдар</w:t>
            </w:r>
            <w:r w:rsid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 w:rsid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Бидай</w:t>
            </w:r>
            <w:r w:rsidR="00796AC1" w:rsidRP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D56BC9" w:rsidRDefault="00D56BC9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:Әннің сөздерін анық айтуға тәрбиелеу.</w:t>
            </w:r>
          </w:p>
          <w:p w:rsidR="00F20558" w:rsidRDefault="00D56BC9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Музыка сипатына сай қимылдау іскерліктерін дамыту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56BC9" w:rsidRPr="00D56BC9" w:rsidRDefault="00D56BC9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6B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796A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D56BC9" w:rsidRPr="002E0AB2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D56BC9" w:rsidRPr="002E0AB2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 (И.Нүсіпбаев. Н.Әлімқұлов)</w:t>
            </w:r>
          </w:p>
          <w:p w:rsidR="00D56BC9" w:rsidRPr="002E0AB2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D56BC9" w:rsidRPr="002E0AB2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 (И.Нүсіпбаев)</w:t>
            </w:r>
          </w:p>
          <w:p w:rsidR="00D56BC9" w:rsidRPr="002E0AB2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Музыкалық-ырғақтық қимылдар:</w:t>
            </w:r>
          </w:p>
          <w:p w:rsidR="00D56BC9" w:rsidRPr="002E0AB2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«Тұлпарым» </w:t>
            </w:r>
          </w:p>
          <w:p w:rsidR="00F20558" w:rsidRPr="00B35F5B" w:rsidRDefault="00D56BC9" w:rsidP="00D56B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(Б.Бисенова)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F20558" w:rsidRDefault="00F20558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«Не қалай дыбыстайды?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», </w:t>
            </w:r>
          </w:p>
          <w:p w:rsidR="00F20558" w:rsidRPr="002E0AB2" w:rsidRDefault="00F20558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«Анасын тап».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4D1975" w:rsidP="00F205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F20558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F20558" w:rsidP="00F2055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9-10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558" w:rsidRPr="00A91765" w:rsidRDefault="00F20558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58" w:rsidRPr="00A91765" w:rsidRDefault="00A234A6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«Күздің себеті»</w:t>
            </w:r>
          </w:p>
          <w:p w:rsidR="00F20558" w:rsidRPr="00A91765" w:rsidRDefault="00F20558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F20558" w:rsidRPr="00A234A6" w:rsidRDefault="00A234A6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«Күздің силығы»</w:t>
            </w:r>
          </w:p>
          <w:p w:rsidR="00A234A6" w:rsidRDefault="00A234A6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234A6" w:rsidRDefault="00A234A6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234A6" w:rsidRPr="00A234A6" w:rsidRDefault="00A234A6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«Жеміс жидек піскенде?»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A234A6" w:rsidRDefault="00A234A6" w:rsidP="00F20558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Әуенге эмоциялық үн қосу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 үйрету.</w:t>
            </w: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20558" w:rsidRDefault="00A234A6" w:rsidP="00F20558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южетті-рөлді ойындарға белсене қатысуға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ырғақты ажырата білуге дағдыландыру.</w:t>
            </w:r>
          </w:p>
          <w:p w:rsidR="00A234A6" w:rsidRPr="00A234A6" w:rsidRDefault="00A234A6" w:rsidP="00F20558">
            <w:pPr>
              <w:tabs>
                <w:tab w:val="left" w:pos="5529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234A6">
              <w:rPr>
                <w:rFonts w:ascii="Times New Roman" w:hAnsi="Times New Roman"/>
                <w:sz w:val="24"/>
                <w:szCs w:val="24"/>
                <w:lang w:val="kk-KZ"/>
              </w:rPr>
              <w:t>Сабақта қзін өзі қалай ұстау керек екеніне тірбиелеу.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A234A6" w:rsidRPr="00340AFA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A234A6" w:rsidRPr="00340AFA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«Қамажай» халық әні</w:t>
            </w:r>
          </w:p>
          <w:p w:rsidR="00A234A6" w:rsidRPr="00340AFA" w:rsidRDefault="00A234A6" w:rsidP="00A234A6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Ән салу:</w:t>
            </w:r>
          </w:p>
          <w:p w:rsidR="00A234A6" w:rsidRPr="00340AFA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«Айгөлек» халық әні</w:t>
            </w:r>
          </w:p>
          <w:p w:rsidR="00A234A6" w:rsidRPr="00340AFA" w:rsidRDefault="00A234A6" w:rsidP="00A234A6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>Музыкалық-ырғақ қимылдар:</w:t>
            </w:r>
          </w:p>
          <w:p w:rsidR="00F20558" w:rsidRPr="00B35F5B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A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«Жайдарман»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20558" w:rsidRPr="00B35F5B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234A6">
              <w:rPr>
                <w:rFonts w:ascii="Times New Roman" w:hAnsi="Times New Roman"/>
                <w:sz w:val="24"/>
                <w:szCs w:val="24"/>
                <w:lang w:val="kk-KZ"/>
              </w:rPr>
              <w:t>Күзгі жапырақтар</w:t>
            </w: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20558" w:rsidRPr="00B35F5B" w:rsidRDefault="00F20558" w:rsidP="00A234A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4D1975" w:rsidP="00F2055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</w:tr>
      <w:tr w:rsidR="00F20558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F20558" w:rsidP="00F2055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11-12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0558" w:rsidRPr="00A91765" w:rsidRDefault="00F20558" w:rsidP="00F2055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558" w:rsidRPr="00A91765" w:rsidRDefault="00F20558" w:rsidP="00F2055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Күздің соңы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F20558" w:rsidRPr="00A91765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hideMark/>
          </w:tcPr>
          <w:p w:rsidR="00F20558" w:rsidRPr="000E6200" w:rsidRDefault="000E6200" w:rsidP="00F2055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«Алтын күз»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F20558" w:rsidRDefault="00A234A6" w:rsidP="00A234A6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A234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Музыканы тыңдауға, ілесе айтуға шақыру, би ырғақтарын жасауға талпындыру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234A6" w:rsidRDefault="00A234A6" w:rsidP="00A234A6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қасиеттерін дамыту.</w:t>
            </w:r>
          </w:p>
          <w:p w:rsidR="00A234A6" w:rsidRPr="00A234A6" w:rsidRDefault="00A234A6" w:rsidP="00A234A6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4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Марш екпінімен дұрыс жүруге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A234A6" w:rsidRPr="00B35F5B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A234A6" w:rsidRPr="00B35F5B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«Күз»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«Г.Абдрахманова)</w:t>
            </w:r>
          </w:p>
          <w:p w:rsidR="00A234A6" w:rsidRPr="00B35F5B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A234A6" w:rsidRPr="00B35F5B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«Көңілді би»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(К.Қуатбаев)</w:t>
            </w:r>
          </w:p>
          <w:p w:rsidR="00A234A6" w:rsidRPr="00B35F5B" w:rsidRDefault="00A234A6" w:rsidP="00A234A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F20558" w:rsidRPr="00B35F5B" w:rsidRDefault="00A234A6" w:rsidP="00A234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«Шамшырақтар» А.Матмен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F20558" w:rsidRPr="00B35F5B" w:rsidRDefault="00F20558" w:rsidP="00F2055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«Жемістер мен көкөністерді ажырат»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558" w:rsidRPr="00A91765" w:rsidRDefault="004D1975" w:rsidP="00F2055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3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CF082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56077" w:rsidRPr="00A91765" w:rsidRDefault="00AA0ED6" w:rsidP="00CF0824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Қараша</w:t>
            </w:r>
          </w:p>
          <w:p w:rsidR="00756077" w:rsidRPr="00A91765" w:rsidRDefault="00756077" w:rsidP="00CF0824">
            <w:pPr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756077" w:rsidRPr="00A91765" w:rsidRDefault="00756077" w:rsidP="0075607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отбасым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56077" w:rsidRPr="00A91765" w:rsidRDefault="00756077" w:rsidP="00756077">
            <w:pPr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077" w:rsidRPr="00A91765" w:rsidRDefault="000E6200" w:rsidP="00CF08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аналар  еңбегі»</w:t>
            </w:r>
          </w:p>
          <w:p w:rsidR="00756077" w:rsidRPr="00A91765" w:rsidRDefault="00756077" w:rsidP="00CF08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hideMark/>
          </w:tcPr>
          <w:p w:rsidR="00756077" w:rsidRPr="000E6200" w:rsidRDefault="000E6200" w:rsidP="00CF082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жанұям»</w:t>
            </w:r>
          </w:p>
          <w:p w:rsidR="000E6200" w:rsidRDefault="000E6200" w:rsidP="00CF082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200" w:rsidRDefault="000E6200" w:rsidP="00CF082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200" w:rsidRDefault="000E6200" w:rsidP="00CF082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6200" w:rsidRPr="000E6200" w:rsidRDefault="000E6200" w:rsidP="00CF082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«Тәрбие»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0E6200" w:rsidRDefault="000E6200" w:rsidP="000E6200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lang w:val="kk-KZ"/>
              </w:rPr>
              <w:t>Білімділік:</w:t>
            </w:r>
            <w:r w:rsidR="00756077" w:rsidRPr="00B35F5B">
              <w:rPr>
                <w:lang w:val="kk-KZ"/>
              </w:rPr>
              <w:t xml:space="preserve"> </w:t>
            </w:r>
            <w:r w:rsidRPr="000E62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Би қимылдарын еркін орындауға, түрлі сипаттағы әуенді қабылдауға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үйрету.</w:t>
            </w:r>
          </w:p>
          <w:p w:rsidR="00756077" w:rsidRDefault="000E6200" w:rsidP="000E6200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</w:t>
            </w:r>
            <w:r w:rsidRPr="000E6200">
              <w:rPr>
                <w:rFonts w:ascii="Times New Roman" w:hAnsi="Times New Roman"/>
                <w:sz w:val="24"/>
                <w:szCs w:val="24"/>
                <w:lang w:val="kk-KZ"/>
              </w:rPr>
              <w:t>ыбыс ұзақтығы, тембрі туралы ұғымын қалыптастыру.</w:t>
            </w:r>
          </w:p>
          <w:p w:rsidR="000E6200" w:rsidRPr="000E6200" w:rsidRDefault="000E6200" w:rsidP="000E6200">
            <w:pPr>
              <w:pStyle w:val="af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</w:t>
            </w: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E6200">
              <w:rPr>
                <w:rFonts w:ascii="Times New Roman" w:hAnsi="Times New Roman"/>
                <w:sz w:val="24"/>
                <w:szCs w:val="24"/>
                <w:lang w:val="kk-KZ"/>
              </w:rPr>
              <w:t>Эстетикалық тәрбие беру.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6200" w:rsidRPr="00B35F5B" w:rsidRDefault="000E6200" w:rsidP="000E620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0E6200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«Орман шуы» </w:t>
            </w:r>
          </w:p>
          <w:p w:rsidR="000E6200" w:rsidRPr="00966CE7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(К.Қуатбаев)</w:t>
            </w:r>
          </w:p>
          <w:p w:rsidR="000E6200" w:rsidRPr="00B35F5B" w:rsidRDefault="000E6200" w:rsidP="000E620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0E6200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Торғай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әні» </w:t>
            </w:r>
          </w:p>
          <w:p w:rsidR="000E6200" w:rsidRDefault="000E6200" w:rsidP="000E620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(А.Райымқұлова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0E6200" w:rsidRPr="00B35F5B" w:rsidRDefault="000E6200" w:rsidP="000E620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0E6200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«Шөжелерім» </w:t>
            </w:r>
          </w:p>
          <w:p w:rsidR="000E6200" w:rsidRPr="00966CE7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Г.Гусейнли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756077" w:rsidRPr="00B35F5B" w:rsidRDefault="00756077" w:rsidP="00CF082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E6200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«Не қалай дыбыстайды?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», </w:t>
            </w:r>
          </w:p>
          <w:p w:rsidR="00756077" w:rsidRPr="00966CE7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«Анасын тап».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4D1975" w:rsidRDefault="004D1975" w:rsidP="00CF08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CF082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077" w:rsidRPr="00A91765" w:rsidRDefault="00756077" w:rsidP="00CF08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077" w:rsidRPr="00A91765" w:rsidRDefault="000E6200" w:rsidP="00CF08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көшем»</w:t>
            </w:r>
          </w:p>
          <w:p w:rsidR="00756077" w:rsidRPr="00A91765" w:rsidRDefault="00756077" w:rsidP="00CF08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756077" w:rsidRPr="00576898" w:rsidRDefault="00576898" w:rsidP="00CF08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аулам»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0E6200" w:rsidRDefault="000E6200" w:rsidP="00CF08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уенді ойын әрекеттерін сахналауға, хормен ән айтуға дағдыландыру</w:t>
            </w: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Дамытушылық: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56077" w:rsidRPr="000E6200" w:rsidRDefault="000E6200" w:rsidP="00CF08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76898" w:rsidRPr="00576898">
              <w:rPr>
                <w:rFonts w:ascii="Times New Roman" w:hAnsi="Times New Roman"/>
                <w:sz w:val="24"/>
                <w:szCs w:val="24"/>
                <w:lang w:val="kk-KZ"/>
              </w:rPr>
              <w:t>Сабаққа белсенді қатысуға тәрбиелеу.</w:t>
            </w:r>
            <w:r w:rsidRPr="000E620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 (И.Нүсіпбаев. Н.Әлімқұлов)</w:t>
            </w:r>
          </w:p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 (И.Нүсіпбаев)</w:t>
            </w:r>
          </w:p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Музыкалық-ырғақтық қимылдар:</w:t>
            </w:r>
          </w:p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«Тұлпарым» </w:t>
            </w:r>
          </w:p>
          <w:p w:rsidR="000E6200" w:rsidRPr="002E0AB2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(Б.Бисенова)</w:t>
            </w:r>
          </w:p>
          <w:p w:rsidR="00756077" w:rsidRPr="00B35F5B" w:rsidRDefault="00756077" w:rsidP="00CF08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0E6200" w:rsidRDefault="000E6200" w:rsidP="000E620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«Мысық пен торғайлар»</w:t>
            </w:r>
          </w:p>
          <w:p w:rsidR="00756077" w:rsidRPr="002E0AB2" w:rsidRDefault="00756077" w:rsidP="00CF08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4D1975" w:rsidP="00CF08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CF0824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15-16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077" w:rsidRPr="00A91765" w:rsidRDefault="00756077" w:rsidP="00CF08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9B" w:rsidRDefault="00756077" w:rsidP="00CF08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Үйдегі және көшедегі қауіпсіз</w:t>
            </w:r>
          </w:p>
          <w:p w:rsidR="00756077" w:rsidRPr="00A91765" w:rsidRDefault="00576898" w:rsidP="00CF08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ді</w:t>
            </w:r>
            <w:r w:rsidR="005822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гі</w:t>
            </w:r>
            <w:r w:rsidR="00756077"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756077" w:rsidRPr="00A91765" w:rsidRDefault="00756077" w:rsidP="00CF08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756077" w:rsidRPr="00576898" w:rsidRDefault="00576898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 балаларға ойын емес»</w:t>
            </w:r>
          </w:p>
          <w:p w:rsidR="00576898" w:rsidRPr="00576898" w:rsidRDefault="00576898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76898" w:rsidRDefault="00576898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76898" w:rsidRDefault="00576898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76898" w:rsidRDefault="00576898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76898" w:rsidRPr="00966CE7" w:rsidRDefault="00576898" w:rsidP="00563C2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«Жол ережелері»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756077" w:rsidRDefault="00576898" w:rsidP="00CF08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Қуыршақ кейіпкерлер арқылы музыкаға қызығушылығын арттыру, </w:t>
            </w:r>
            <w:r w:rsidRP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ығармашылыққа баулу, әуенді тыңдап, сипатын ажыратуға үйретуді әрі қарай жалғастыру.</w:t>
            </w:r>
          </w:p>
          <w:p w:rsidR="00576898" w:rsidRPr="00576898" w:rsidRDefault="00576898" w:rsidP="00CF08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76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76898">
              <w:rPr>
                <w:rFonts w:ascii="Times New Roman" w:hAnsi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CE2503" w:rsidRPr="00B35F5B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CE2503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«Қосалқа» </w:t>
            </w:r>
          </w:p>
          <w:p w:rsidR="00CE2503" w:rsidRPr="009549C6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>(Дәулеткерей )</w:t>
            </w:r>
          </w:p>
          <w:p w:rsidR="00CE2503" w:rsidRPr="00B35F5B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CE2503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«Әй-әй ата» </w:t>
            </w:r>
          </w:p>
          <w:p w:rsidR="00CE2503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>Ө.Байділда. Ж.Смақов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CE2503" w:rsidRPr="00B35F5B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 – ырғақты қимыл:</w:t>
            </w:r>
          </w:p>
          <w:p w:rsidR="00CE2503" w:rsidRPr="00B35F5B" w:rsidRDefault="00CE2503" w:rsidP="00CE25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Би: «Көңілді би».</w:t>
            </w:r>
          </w:p>
          <w:p w:rsidR="00756077" w:rsidRPr="00B35F5B" w:rsidRDefault="00756077" w:rsidP="0057689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CE2503" w:rsidP="00CF0824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«Бағдаршамның түсңн ажырат»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4D1975" w:rsidRDefault="004D1975" w:rsidP="00CF0824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A9176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17-18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077" w:rsidRPr="00A91765" w:rsidRDefault="00756077" w:rsidP="00A9176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9B" w:rsidRDefault="00CE2503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«Үй жануар</w:t>
            </w:r>
          </w:p>
          <w:p w:rsidR="00756077" w:rsidRPr="00A91765" w:rsidRDefault="00CE2503" w:rsidP="00563C2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лары»</w:t>
            </w:r>
          </w:p>
          <w:p w:rsidR="00756077" w:rsidRPr="00A91765" w:rsidRDefault="00756077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B26201" w:rsidRDefault="00B26201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CE2503"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 қалай дыбыстайжы</w:t>
            </w:r>
            <w:r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?»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503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25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Көңілді шат-шадыман музыка арқылы тыңдауға, естуге ынталандыру. </w:t>
            </w:r>
          </w:p>
          <w:p w:rsidR="00CE2503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25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Есте сақтау қабілеттерін дамыту.</w:t>
            </w:r>
          </w:p>
          <w:p w:rsidR="00756077" w:rsidRPr="00A91765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25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B262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жануарларына қаркорлық жасау.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503" w:rsidRPr="00B35F5B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CE2503" w:rsidRPr="005D4621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B26201">
              <w:rPr>
                <w:rFonts w:ascii="Times New Roman" w:hAnsi="Times New Roman"/>
                <w:sz w:val="24"/>
                <w:szCs w:val="24"/>
                <w:lang w:val="kk-KZ"/>
              </w:rPr>
              <w:t>Тұлпарым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B26201">
              <w:rPr>
                <w:rFonts w:ascii="Times New Roman" w:hAnsi="Times New Roman"/>
                <w:sz w:val="24"/>
                <w:szCs w:val="24"/>
                <w:lang w:val="kk-KZ"/>
              </w:rPr>
              <w:t>Б. Бейсенова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CE2503" w:rsidRPr="00B35F5B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CE2503" w:rsidRPr="005D4621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«Бақшаға барамын»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.Байділдаев, К.Сүлейменов)</w:t>
            </w:r>
          </w:p>
          <w:p w:rsidR="00756077" w:rsidRPr="00A91765" w:rsidRDefault="00CE2503" w:rsidP="00CE25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</w:t>
            </w:r>
            <w:r w:rsidRPr="005D4621">
              <w:rPr>
                <w:rFonts w:ascii="Times New Roman" w:hAnsi="Times New Roman"/>
                <w:sz w:val="24"/>
                <w:szCs w:val="24"/>
                <w:lang w:val="kk-KZ"/>
              </w:rPr>
              <w:t>«Достастық»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077" w:rsidRPr="00CE2503" w:rsidRDefault="00CE2503" w:rsidP="00CE2503">
            <w:pPr>
              <w:rPr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</w:t>
            </w:r>
            <w:r w:rsidR="00B26201">
              <w:rPr>
                <w:rFonts w:ascii="Times New Roman" w:hAnsi="Times New Roman"/>
                <w:sz w:val="24"/>
                <w:szCs w:val="24"/>
                <w:lang w:val="kk-KZ"/>
              </w:rPr>
              <w:t>ауысты ажырат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4D1975" w:rsidP="00A9176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8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75607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756077" w:rsidRPr="00A91765" w:rsidRDefault="00756077" w:rsidP="00756077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AA0E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Желтоқсан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756077" w:rsidRPr="00A91765" w:rsidRDefault="00756077" w:rsidP="00756077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Қазақстаным</w:t>
            </w:r>
          </w:p>
          <w:p w:rsidR="00756077" w:rsidRPr="00A91765" w:rsidRDefault="00756077" w:rsidP="0075607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077" w:rsidRPr="00005F67" w:rsidRDefault="00005F67" w:rsidP="00005F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5F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«Туелсіз Қазақстан»</w:t>
            </w:r>
          </w:p>
        </w:tc>
        <w:tc>
          <w:tcPr>
            <w:tcW w:w="1843" w:type="dxa"/>
            <w:hideMark/>
          </w:tcPr>
          <w:p w:rsidR="00113272" w:rsidRP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5F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«Қ.Р Тұңғыш президенті»</w:t>
            </w:r>
          </w:p>
          <w:p w:rsidR="00005F67" w:rsidRP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5F67" w:rsidRP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5F67" w:rsidRPr="009549C6" w:rsidRDefault="00005F67" w:rsidP="00005F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F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«Мемлекеттік рімізлер»</w:t>
            </w:r>
          </w:p>
        </w:tc>
        <w:tc>
          <w:tcPr>
            <w:tcW w:w="4394" w:type="dxa"/>
            <w:tcBorders>
              <w:top w:val="single" w:sz="4" w:space="0" w:color="auto"/>
              <w:right w:val="single" w:sz="4" w:space="0" w:color="auto"/>
            </w:tcBorders>
          </w:tcPr>
          <w:p w:rsidR="00005F67" w:rsidRDefault="00005F67" w:rsidP="00005F67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музыкаға деген құштарлығын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05F67" w:rsidRDefault="00005F67" w:rsidP="00005F67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үйікті балабақшасы туралы ән айтуға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дағдыландыру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>Туған жерін, елім сүюге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елтаңба, ту, әнұранды айыра білуге 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>тәрбиелеу.</w:t>
            </w: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13272" w:rsidRPr="00113272" w:rsidRDefault="00113272" w:rsidP="0075607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503" w:rsidRPr="00B35F5B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E2503" w:rsidRPr="00A91765" w:rsidRDefault="00CE2503" w:rsidP="00CE25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тыңдау:«Қыс әні» К.Қуатбаев. К.Шалқаров.</w:t>
            </w:r>
          </w:p>
          <w:p w:rsidR="00CE2503" w:rsidRPr="00A91765" w:rsidRDefault="00CE2503" w:rsidP="00CE25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айту:«Сұр көжек»</w:t>
            </w:r>
          </w:p>
          <w:p w:rsidR="00CE2503" w:rsidRPr="00A91765" w:rsidRDefault="00CE2503" w:rsidP="00CE25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CE2503" w:rsidRPr="00A91765" w:rsidRDefault="00CE2503" w:rsidP="00CE250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«Сылдырмақпен би»</w:t>
            </w:r>
          </w:p>
          <w:p w:rsidR="00756077" w:rsidRPr="00B35F5B" w:rsidRDefault="00756077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756077" w:rsidRPr="00B35F5B" w:rsidRDefault="00005F67" w:rsidP="007560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«Ненің дауысы?»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4D1975" w:rsidRDefault="004D1975" w:rsidP="007560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E10685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685" w:rsidRPr="00A91765" w:rsidRDefault="00E10685" w:rsidP="00E1068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685" w:rsidRPr="00A91765" w:rsidRDefault="00E10685" w:rsidP="00E1068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67" w:rsidRPr="00A91765" w:rsidRDefault="00005F67" w:rsidP="00005F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Тарихка саяхат</w:t>
            </w:r>
          </w:p>
          <w:p w:rsidR="00E10685" w:rsidRPr="00A91765" w:rsidRDefault="00E10685" w:rsidP="00005F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hideMark/>
          </w:tcPr>
          <w:p w:rsidR="00113272" w:rsidRDefault="00113272" w:rsidP="0011327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5D4621" w:rsidRDefault="00005F67" w:rsidP="00005F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«Қазақ халқыныі аспаптары- Домбыра 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005F67" w:rsidRPr="00005F67" w:rsidRDefault="00E10685" w:rsidP="00005F67">
            <w:pPr>
              <w:pStyle w:val="af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4621">
              <w:rPr>
                <w:lang w:val="kk-KZ"/>
              </w:rPr>
              <w:t xml:space="preserve"> </w:t>
            </w:r>
            <w:r w:rsidR="00005F67"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005F67" w:rsidRPr="009549C6">
              <w:rPr>
                <w:rFonts w:ascii="Times New Roman" w:hAnsi="Times New Roman"/>
                <w:sz w:val="24"/>
                <w:szCs w:val="24"/>
                <w:lang w:val="kk-KZ"/>
              </w:rPr>
              <w:t>Қазақтың киелі аспабы домбырамен таныстыру.</w:t>
            </w:r>
          </w:p>
          <w:p w:rsidR="00005F67" w:rsidRDefault="00005F67" w:rsidP="00005F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Күй жанры туралы мағлұмат беру.</w:t>
            </w:r>
          </w:p>
          <w:p w:rsidR="00113272" w:rsidRPr="00113272" w:rsidRDefault="00005F67" w:rsidP="00005F67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>Ұлттық аспаптары айыра бәлуге тәрбиелеу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E2503" w:rsidRPr="00966CE7" w:rsidRDefault="00576898" w:rsidP="00CE25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E2503"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тыңдау:</w:t>
            </w:r>
          </w:p>
          <w:p w:rsidR="00CE2503" w:rsidRPr="00966CE7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«Ақша қар»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К.Қуатбаев.Қ.Ыдырысов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CE2503" w:rsidRPr="00966CE7" w:rsidRDefault="00CE2503" w:rsidP="00CE25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CE2503" w:rsidRPr="00966CE7" w:rsidRDefault="00CE2503" w:rsidP="00CE25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«Ақша қар» К.Қуатбаев.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.Ыдырысов)</w:t>
            </w:r>
          </w:p>
          <w:p w:rsidR="00CE2503" w:rsidRPr="00966CE7" w:rsidRDefault="00CE2503" w:rsidP="00CE25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576898" w:rsidRPr="00B35F5B" w:rsidRDefault="00CE2503" w:rsidP="00CE25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«Қар атысып ойнаймыз»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Н.Ладухин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E10685" w:rsidRPr="00B35F5B" w:rsidRDefault="00E10685" w:rsidP="0057689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E10685" w:rsidRPr="005D4621" w:rsidRDefault="00CE2503" w:rsidP="00DF2F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«Қар лақтырып ойнаймыз</w:t>
            </w:r>
            <w:r w:rsidR="00E10685" w:rsidRPr="005D4621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685" w:rsidRPr="00A91765" w:rsidRDefault="004D1975" w:rsidP="00E1068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A9176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1-22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077" w:rsidRPr="00A91765" w:rsidRDefault="00756077" w:rsidP="00A9176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67" w:rsidRPr="00A91765" w:rsidRDefault="00005F67" w:rsidP="00005F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Отанымыздың жүрегі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756077" w:rsidRPr="00A91765" w:rsidRDefault="00756077" w:rsidP="001132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5F67" w:rsidRDefault="00005F67" w:rsidP="00AA0ED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елім- Қазақстан »</w:t>
            </w:r>
          </w:p>
          <w:p w:rsidR="00005F67" w:rsidRDefault="00005F67" w:rsidP="00AA0ED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5F67" w:rsidRDefault="00005F67" w:rsidP="00AA0ED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2F70" w:rsidRPr="00AA0ED6" w:rsidRDefault="00005F67" w:rsidP="00AA0ED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«Елімнің астанасы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Астана»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01" w:rsidRPr="00A91765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E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Музыканы сезіну және «төмен», «жоғары» дыбыстарды айту.</w:t>
            </w:r>
            <w:r w:rsidRPr="00A91765">
              <w:rPr>
                <w:lang w:val="kk-KZ"/>
              </w:rPr>
              <w:t xml:space="preserve"> 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жаттығулар жасауға үйрету.</w:t>
            </w:r>
          </w:p>
          <w:p w:rsidR="00AA0ED6" w:rsidRDefault="00AA0ED6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E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</w:t>
            </w:r>
            <w:r w:rsidR="00B26201"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узыканың би сипатын игеруге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дағдыландыру.</w:t>
            </w:r>
          </w:p>
          <w:p w:rsidR="00756077" w:rsidRPr="00A91765" w:rsidRDefault="00AA0ED6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E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Аудио-бейне таспадан ән тыңдауға, аспаптың сүйемелдеуіндегі дауысқа бейімделуге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тәрбиелеу.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01" w:rsidRPr="00A91765" w:rsidRDefault="00B26201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тыңдау«Елтаңбасы елімнің»</w:t>
            </w:r>
          </w:p>
          <w:p w:rsidR="00B26201" w:rsidRPr="00A91765" w:rsidRDefault="00B26201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(Өлеңін жазған: С. Қалиев; музыкасын жазған: Д. Омаров)Ән айту:«Жасыл шырша жанында»</w:t>
            </w:r>
          </w:p>
          <w:p w:rsidR="00B26201" w:rsidRPr="00A91765" w:rsidRDefault="00B26201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(К.Қуатбаев, А.Асылбеков).</w:t>
            </w:r>
          </w:p>
          <w:p w:rsidR="00B26201" w:rsidRPr="00A91765" w:rsidRDefault="00B26201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B26201" w:rsidRPr="00A91765" w:rsidRDefault="00B26201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«Хоровод» көңілді әуен.</w:t>
            </w:r>
          </w:p>
          <w:p w:rsidR="00B26201" w:rsidRPr="00A91765" w:rsidRDefault="00B26201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Аспапта ойнау: «Қасықтармен би»</w:t>
            </w:r>
          </w:p>
          <w:p w:rsidR="00756077" w:rsidRPr="00A91765" w:rsidRDefault="00756077" w:rsidP="00B2620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005F67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Домбыра</w:t>
            </w: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4D1975" w:rsidRDefault="004D1975" w:rsidP="00A91765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756077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75607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2</w:t>
            </w: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-2</w:t>
            </w: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077" w:rsidRPr="00A91765" w:rsidRDefault="00756077" w:rsidP="0075607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756077" w:rsidP="007560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077" w:rsidRPr="00A91765" w:rsidRDefault="00005F67" w:rsidP="00B2620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туған өлкем»</w:t>
            </w:r>
          </w:p>
        </w:tc>
        <w:tc>
          <w:tcPr>
            <w:tcW w:w="1843" w:type="dxa"/>
            <w:hideMark/>
          </w:tcPr>
          <w:p w:rsidR="00DF2F70" w:rsidRDefault="00DF2F70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«Көкшетау әсем қала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</w:t>
            </w:r>
            <w:r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DF2F70" w:rsidRDefault="00DF2F70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2F70" w:rsidRDefault="00DF2F70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2F70" w:rsidRDefault="00DF2F70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2F70" w:rsidRPr="00092C05" w:rsidRDefault="00DF2F70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56077" w:rsidRPr="00B26201" w:rsidRDefault="00756077" w:rsidP="00DF2F70">
            <w:pPr>
              <w:pStyle w:val="af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AA0ED6" w:rsidRPr="00AA0ED6" w:rsidRDefault="00AA0ED6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AA0ED6">
              <w:rPr>
                <w:rFonts w:ascii="Times New Roman" w:hAnsi="Times New Roman"/>
                <w:sz w:val="24"/>
                <w:szCs w:val="24"/>
                <w:lang w:val="kk-KZ"/>
              </w:rPr>
              <w:t>Әннің сөздерін анық айтуға үйрету.</w:t>
            </w:r>
          </w:p>
          <w:p w:rsidR="00DF2F70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516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Түрлі сипаттағы музыкаға ден қойып тыңдауын дамыту, </w:t>
            </w:r>
          </w:p>
          <w:p w:rsidR="00756077" w:rsidRPr="00B35F5B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62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Музыкаға деген </w:t>
            </w:r>
            <w:r w:rsidRPr="00851627">
              <w:rPr>
                <w:rFonts w:ascii="Times New Roman" w:hAnsi="Times New Roman"/>
                <w:sz w:val="24"/>
                <w:szCs w:val="24"/>
                <w:lang w:val="kk-KZ"/>
              </w:rPr>
              <w:t>ынтасын тәрбиелеу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26201" w:rsidRPr="00B35F5B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B26201" w:rsidRPr="00851627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16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«Шыршамызға арнаймыз»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(Е.Тиличеева)</w:t>
            </w:r>
          </w:p>
          <w:p w:rsidR="00B26201" w:rsidRPr="00B35F5B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B26201" w:rsidRPr="00851627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16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«Билейміз Аязатамен»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(Г.А.бдрахманова)</w:t>
            </w:r>
          </w:p>
          <w:p w:rsidR="00B26201" w:rsidRPr="00B35F5B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B26201" w:rsidRPr="00851627" w:rsidRDefault="00B26201" w:rsidP="00B262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16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«Көңілді ленталар»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(Г.Абдрахманова)</w:t>
            </w:r>
          </w:p>
          <w:p w:rsidR="00756077" w:rsidRPr="00B35F5B" w:rsidRDefault="00756077" w:rsidP="0075607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005F67" w:rsidRPr="005C3FE6" w:rsidRDefault="00005F67" w:rsidP="00005F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Сақина салу»</w:t>
            </w:r>
          </w:p>
          <w:p w:rsidR="00756077" w:rsidRPr="00B35F5B" w:rsidRDefault="00756077" w:rsidP="007560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6077" w:rsidRPr="00A91765" w:rsidRDefault="004D1975" w:rsidP="00756077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E10685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685" w:rsidRPr="00A91765" w:rsidRDefault="00E10685" w:rsidP="00E1068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E10685" w:rsidRPr="00A91765" w:rsidRDefault="00AA0ED6" w:rsidP="00AA0ED6">
            <w:pPr>
              <w:ind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E10685" w:rsidRPr="00A91765" w:rsidRDefault="00E10685" w:rsidP="00E10685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AA0E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Қызықты қыс мезгілі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E10685" w:rsidRPr="00A91765" w:rsidRDefault="00E10685" w:rsidP="00E1068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«Дені саудың жаны сау»</w:t>
            </w:r>
          </w:p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685" w:rsidRPr="00A91765" w:rsidRDefault="00E10685" w:rsidP="00E1068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10685" w:rsidRPr="00092C05" w:rsidRDefault="00005F67" w:rsidP="00005F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2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«Айналамыздағы өсімдіктер»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005F67" w:rsidRPr="00092C05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2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«Қыстағы табиғат»</w:t>
            </w:r>
          </w:p>
          <w:p w:rsidR="00DF2F70" w:rsidRDefault="00DF2F70" w:rsidP="00E106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01558" w:rsidRPr="00001558" w:rsidRDefault="00001558" w:rsidP="00E1068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015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кар жауды»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AA0ED6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AA0ED6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игеріп, қолды, аяқты қимылдатыпәуенмен бірге қимылдар жасауға үйрету.</w:t>
            </w:r>
          </w:p>
          <w:p w:rsidR="00AA0ED6" w:rsidRPr="00AA0ED6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Ырғақпен ілесе қимыс жасауға дағдыландыру.</w:t>
            </w:r>
          </w:p>
          <w:p w:rsidR="00E10685" w:rsidRPr="00B35F5B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E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Тәрбиелеу: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>Қуыршақ арқылы балаларды ұқыптылыққа тәрбиел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еуғ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AA0ED6" w:rsidRPr="00240B04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AA0ED6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«Бесік жыры»</w:t>
            </w:r>
          </w:p>
          <w:p w:rsidR="00AA0ED6" w:rsidRPr="00240B04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Ж.Тұрсынбаев, Е.Өтетілеуұлы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AA0ED6" w:rsidRPr="00240B04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AA0ED6" w:rsidRPr="00240B04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«Кір қуыршақ» әні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(И.Нүсіпбаев, Ж.Қашқынов)</w:t>
            </w:r>
          </w:p>
          <w:p w:rsidR="00AA0ED6" w:rsidRPr="00240B04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>Музыкалық ырғақты – қимыл:</w:t>
            </w:r>
          </w:p>
          <w:p w:rsidR="00AA0ED6" w:rsidRPr="00240B04" w:rsidRDefault="00AA0ED6" w:rsidP="00AA0E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«Қуыршақпен би»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40B04">
              <w:rPr>
                <w:rFonts w:ascii="Times New Roman" w:hAnsi="Times New Roman"/>
                <w:sz w:val="24"/>
                <w:szCs w:val="24"/>
                <w:lang w:val="kk-KZ"/>
              </w:rPr>
              <w:t>Е.Өміров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E10685" w:rsidRPr="00B35F5B" w:rsidRDefault="00E10685" w:rsidP="00E106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E10685" w:rsidRPr="00B35F5B" w:rsidRDefault="00005F67" w:rsidP="00005F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«Аққала»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685" w:rsidRPr="004D1975" w:rsidRDefault="004D1975" w:rsidP="00E106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10B3B" w:rsidRPr="00A91765" w:rsidTr="0058229B">
        <w:trPr>
          <w:gridAfter w:val="1"/>
          <w:wAfter w:w="9" w:type="dxa"/>
          <w:cantSplit/>
          <w:trHeight w:val="22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B3B" w:rsidRPr="00A91765" w:rsidRDefault="00B10B3B" w:rsidP="00B10B3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B3B" w:rsidRPr="00A91765" w:rsidRDefault="00B10B3B" w:rsidP="00B10B3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10B3B" w:rsidRPr="00A91765" w:rsidRDefault="00B10B3B" w:rsidP="00B10B3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F67" w:rsidRPr="00A91765" w:rsidRDefault="00005F67" w:rsidP="00005F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Жануарлар әлемі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B10B3B" w:rsidRPr="00A91765" w:rsidRDefault="00B10B3B" w:rsidP="00DF2F7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005F67" w:rsidRPr="00DF2F70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0B3B" w:rsidRPr="00092C05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2F7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«Су асты алемі»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B10B3B" w:rsidRDefault="00092C05" w:rsidP="00B10B3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2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92C0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игеріп, қолды, аяқты қимылдатыпәуенмен бірге қимылдар жасауға үйрету</w:t>
            </w:r>
            <w:r w:rsidRPr="0027657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092C05" w:rsidRDefault="00092C05" w:rsidP="00B10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2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музыкалық қабилетін дамыту.</w:t>
            </w:r>
          </w:p>
          <w:p w:rsidR="00092C05" w:rsidRPr="005C3FE6" w:rsidRDefault="00092C05" w:rsidP="00B10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2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Әнді хормен айтуға тәрбиелеу.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092C05" w:rsidRPr="005C3FE6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092C05" w:rsidRPr="005C3FE6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Әлди-әлди» қазақтың халық әні. </w:t>
            </w:r>
          </w:p>
          <w:p w:rsidR="00092C05" w:rsidRPr="005C3FE6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092C05" w:rsidRPr="005C3FE6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«Әй-әй бөпем»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 Қ.Шілдебаев)</w:t>
            </w:r>
          </w:p>
          <w:p w:rsidR="00092C05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әжем» </w:t>
            </w:r>
          </w:p>
          <w:p w:rsidR="00092C05" w:rsidRPr="005C3FE6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(К.Қуатбаев. О.Әубәкіров)</w:t>
            </w:r>
          </w:p>
          <w:p w:rsidR="00092C05" w:rsidRPr="005C3FE6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ырғақты қимыл: </w:t>
            </w:r>
          </w:p>
          <w:p w:rsidR="00B10B3B" w:rsidRPr="00B35F5B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«Биге шақыру»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А.Тоқсанбаев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B10B3B" w:rsidRPr="00B35F5B" w:rsidRDefault="00005F67" w:rsidP="00005F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«Балық пен бадықшы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0B3B" w:rsidRPr="00A91765" w:rsidRDefault="004D1975" w:rsidP="00B10B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8B5292" w:rsidRPr="00A91765" w:rsidTr="0058229B">
        <w:trPr>
          <w:gridAfter w:val="1"/>
          <w:wAfter w:w="9" w:type="dxa"/>
          <w:cantSplit/>
          <w:trHeight w:val="219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5292" w:rsidRPr="00A91765" w:rsidRDefault="008B5292" w:rsidP="008B529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5292" w:rsidRPr="00A91765" w:rsidRDefault="008B5292" w:rsidP="008B52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B5292" w:rsidRPr="00A91765" w:rsidRDefault="008B5292" w:rsidP="008B529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5292" w:rsidRPr="00A91765" w:rsidRDefault="00005F67" w:rsidP="00092C0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«Құстар біздің досымыз»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2C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«Қыстайтын құстар»</w:t>
            </w:r>
          </w:p>
          <w:p w:rsid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05F67" w:rsidRDefault="00005F67" w:rsidP="00005F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«Аққала»</w:t>
            </w:r>
          </w:p>
          <w:p w:rsidR="00DF2F70" w:rsidRPr="00092C05" w:rsidRDefault="00DF2F70" w:rsidP="008B52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8B5292" w:rsidRDefault="002553FD" w:rsidP="00092C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092C05" w:rsidRPr="00CD78B3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музыкаға деген құштарлығын арттыру, сүйікті балабақшасы туралы ән айтуға үйрету.</w:t>
            </w:r>
          </w:p>
          <w:p w:rsidR="002553FD" w:rsidRDefault="002553FD" w:rsidP="002553FD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2553FD">
              <w:rPr>
                <w:rFonts w:ascii="Times New Roman" w:hAnsi="Times New Roman"/>
                <w:sz w:val="24"/>
                <w:szCs w:val="24"/>
                <w:lang w:val="kk-KZ"/>
              </w:rPr>
              <w:t>есту қабілеттерін дамыту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553FD" w:rsidRPr="002553FD" w:rsidRDefault="002553FD" w:rsidP="002553FD">
            <w:pPr>
              <w:pStyle w:val="af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553FD">
              <w:rPr>
                <w:rFonts w:ascii="Times New Roman" w:hAnsi="Times New Roman"/>
                <w:sz w:val="24"/>
                <w:szCs w:val="24"/>
                <w:lang w:val="kk-KZ"/>
              </w:rPr>
              <w:t>Табиғатты сүюге тәрбиелеу.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092C05" w:rsidRDefault="00092C05" w:rsidP="00092C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>Ән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тыңдау:</w:t>
            </w: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«Сәби қуанышы» </w:t>
            </w:r>
          </w:p>
          <w:p w:rsidR="00092C05" w:rsidRPr="00CD78B3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>Е.Құсайынов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092C05" w:rsidRPr="00CD78B3" w:rsidRDefault="00092C05" w:rsidP="00092C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092C05" w:rsidRPr="00CD78B3" w:rsidRDefault="00092C05" w:rsidP="00092C0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«Бақшаға барамын»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.Байділдаев, К.Сүлейменов)</w:t>
            </w:r>
          </w:p>
          <w:p w:rsidR="00092C05" w:rsidRPr="00CD78B3" w:rsidRDefault="00092C05" w:rsidP="00092C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Ырғақты қимыл: </w:t>
            </w:r>
          </w:p>
          <w:p w:rsidR="00092C05" w:rsidRDefault="00092C05" w:rsidP="00092C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>«Достастық»</w:t>
            </w:r>
          </w:p>
          <w:p w:rsidR="00092C05" w:rsidRPr="00CD78B3" w:rsidRDefault="00092C05" w:rsidP="00092C0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CD78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Р.Рустамов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8B5292" w:rsidRPr="00B35F5B" w:rsidRDefault="008B5292" w:rsidP="008B529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DF2F70" w:rsidRPr="00966CE7" w:rsidRDefault="00DF2F70" w:rsidP="00DF2F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 атысу</w:t>
            </w:r>
            <w:r w:rsidRPr="00966CE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B5292" w:rsidRPr="00B35F5B" w:rsidRDefault="008B5292" w:rsidP="008B529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5292" w:rsidRPr="00A91765" w:rsidRDefault="004D1975" w:rsidP="008B52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8B5292" w:rsidRPr="00A91765" w:rsidTr="0058229B">
        <w:trPr>
          <w:gridAfter w:val="1"/>
          <w:wAfter w:w="9" w:type="dxa"/>
          <w:cantSplit/>
          <w:trHeight w:val="2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92" w:rsidRPr="00A91765" w:rsidRDefault="008B5292" w:rsidP="008B529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5292" w:rsidRPr="00A91765" w:rsidRDefault="008B5292" w:rsidP="008B529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92" w:rsidRPr="00A91765" w:rsidRDefault="008B5292" w:rsidP="008B529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92" w:rsidRPr="00A91765" w:rsidRDefault="00C927A6" w:rsidP="00C927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қыс»</w:t>
            </w:r>
          </w:p>
        </w:tc>
        <w:tc>
          <w:tcPr>
            <w:tcW w:w="1843" w:type="dxa"/>
            <w:hideMark/>
          </w:tcPr>
          <w:p w:rsidR="00C927A6" w:rsidRDefault="00C927A6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5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«Тамаша қар жауды»</w:t>
            </w:r>
          </w:p>
          <w:p w:rsidR="00C927A6" w:rsidRDefault="00C927A6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B5292" w:rsidRPr="002553FD" w:rsidRDefault="008B5292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8B5292" w:rsidRDefault="002553FD" w:rsidP="008B529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мезгілдері туралы түсігіктерін кеңейту.</w:t>
            </w:r>
          </w:p>
          <w:p w:rsidR="002553FD" w:rsidRDefault="002553FD" w:rsidP="008B529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Дамытушылық: Балалардың сөйлеу ірекетін, тілін,ой қиялын дамыту.</w:t>
            </w:r>
          </w:p>
          <w:p w:rsidR="002553FD" w:rsidRPr="00B35F5B" w:rsidRDefault="00DF2F70" w:rsidP="008B529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76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Қоршаған ортаны сүие білуге тәрбиелеу.</w:t>
            </w:r>
            <w:r w:rsidR="002553FD">
              <w:rPr>
                <w:rFonts w:ascii="Times New Roman" w:hAnsi="Times New Roman"/>
                <w:sz w:val="24"/>
                <w:szCs w:val="24"/>
                <w:lang w:val="kk-KZ"/>
              </w:rPr>
              <w:t>білуге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53FD" w:rsidRPr="00B35F5B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2553FD" w:rsidRPr="00E96201" w:rsidRDefault="002553FD" w:rsidP="002553F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Ақшақар</w:t>
            </w: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(А. Досмағанбет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2553FD" w:rsidRPr="00B35F5B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2553FD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</w:t>
            </w: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2553FD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(А.Досмағанбет)</w:t>
            </w:r>
          </w:p>
          <w:p w:rsidR="002553FD" w:rsidRPr="00B35F5B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«Тайтұяқ пен асатаяқ»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(А.Райымқұлова)</w:t>
            </w:r>
          </w:p>
          <w:p w:rsidR="002553FD" w:rsidRPr="00B35F5B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2553FD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«Шөжелерім» </w:t>
            </w:r>
          </w:p>
          <w:p w:rsidR="008B5292" w:rsidRPr="00B35F5B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E96201">
              <w:rPr>
                <w:rFonts w:ascii="Times New Roman" w:hAnsi="Times New Roman"/>
                <w:sz w:val="24"/>
                <w:szCs w:val="24"/>
                <w:lang w:val="kk-KZ"/>
              </w:rPr>
              <w:t>Г.Гусейнли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DF2F70" w:rsidRPr="005C3FE6" w:rsidRDefault="00DF2F70" w:rsidP="00DF2F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B5292" w:rsidRPr="00B35F5B" w:rsidRDefault="00005F67" w:rsidP="008B529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«Сылдырмақпен ойын» А.Майкапар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292" w:rsidRPr="00A91765" w:rsidRDefault="004D1975" w:rsidP="008B52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557891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2A7DD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7-28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557891" w:rsidRPr="00A91765" w:rsidRDefault="00557891" w:rsidP="002A7DD7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557891" w:rsidRPr="00A91765" w:rsidRDefault="00557891" w:rsidP="00557891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4176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әлем»</w:t>
            </w:r>
          </w:p>
          <w:p w:rsidR="00557891" w:rsidRPr="00A91765" w:rsidRDefault="00557891" w:rsidP="00557891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891" w:rsidRPr="00A91765" w:rsidRDefault="00557891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927A6" w:rsidRPr="00A91765" w:rsidRDefault="00C927A6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Айналамыздағы әсемдік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557891" w:rsidRPr="00A91765" w:rsidRDefault="00557891" w:rsidP="00C927A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927A6" w:rsidRPr="0041767A" w:rsidRDefault="00C927A6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76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«Табиғат біздің досымыз» </w:t>
            </w:r>
          </w:p>
          <w:p w:rsidR="0041767A" w:rsidRDefault="00C927A6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927A6" w:rsidRPr="00C927A6" w:rsidRDefault="00C927A6" w:rsidP="002A7DD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қыс 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41767A" w:rsidRPr="0041767A" w:rsidRDefault="0041767A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76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табиғат, тіршілік жайында түсінік беру.</w:t>
            </w:r>
          </w:p>
          <w:p w:rsidR="00557891" w:rsidRPr="0041767A" w:rsidRDefault="0041767A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76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41767A" w:rsidRPr="005C3FE6" w:rsidRDefault="00DF2F70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Табиғатты аялауға, әсемдікьі сезіне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2553FD" w:rsidRPr="005C3FE6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2553FD" w:rsidRPr="005C3FE6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Әлди-ә» қазақтың халық әні. </w:t>
            </w:r>
          </w:p>
          <w:p w:rsidR="002553FD" w:rsidRPr="005C3FE6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2553FD" w:rsidRPr="005C3FE6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«Әй-әй бөпем»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 Қ.Шілдебаев)</w:t>
            </w:r>
          </w:p>
          <w:p w:rsidR="002553FD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әжем» </w:t>
            </w:r>
          </w:p>
          <w:p w:rsidR="002553FD" w:rsidRPr="005C3FE6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(К.Қуатбаев. О.Әубәкіров)</w:t>
            </w:r>
          </w:p>
          <w:p w:rsidR="002553FD" w:rsidRPr="005C3FE6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ырғақты қимыл: </w:t>
            </w:r>
          </w:p>
          <w:p w:rsidR="00557891" w:rsidRPr="00B35F5B" w:rsidRDefault="002553FD" w:rsidP="002553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«Биге шақыру»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А.Тоқсанбаев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557891" w:rsidRPr="00B35F5B" w:rsidRDefault="00005F67" w:rsidP="00DF2F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Музыкалық аспаптарды ажырат</w:t>
            </w:r>
            <w:r w:rsidRPr="005C3FE6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4D1975" w:rsidRDefault="004D1975" w:rsidP="002A7DD7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57891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2A7DD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-3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7891" w:rsidRPr="00A91765" w:rsidRDefault="00557891" w:rsidP="002A7DD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B10B3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891" w:rsidRPr="00A91765" w:rsidRDefault="00557891" w:rsidP="002A7D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927A6" w:rsidRPr="00A91765" w:rsidRDefault="00C927A6" w:rsidP="00C927A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«Көліктер»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57891" w:rsidRPr="00A91765" w:rsidRDefault="00557891" w:rsidP="00C927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DF2F70" w:rsidRDefault="00DF2F70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2F70" w:rsidRDefault="00C927A6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«Қоғамдық көлік»</w:t>
            </w:r>
          </w:p>
          <w:p w:rsidR="00DF2F70" w:rsidRDefault="00DF2F70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57891" w:rsidRPr="00940A1F" w:rsidRDefault="00557891" w:rsidP="00DF2F7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40A1F" w:rsidRPr="00940A1F" w:rsidRDefault="00940A1F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40A1F">
              <w:rPr>
                <w:rFonts w:ascii="Times New Roman" w:hAnsi="Times New Roman"/>
                <w:sz w:val="24"/>
                <w:szCs w:val="24"/>
                <w:lang w:val="kk-KZ"/>
              </w:rPr>
              <w:t>Әнді дұрыс орындауға үйрету.</w:t>
            </w:r>
          </w:p>
          <w:p w:rsidR="00940A1F" w:rsidRDefault="00940A1F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 w:rsidRPr="00940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амытушылық:</w:t>
            </w: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>Музыкалық есту қабілеттерін арттыру ойыншықты ұқыпты ұстауға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дағдыландыру.</w:t>
            </w:r>
          </w:p>
          <w:p w:rsidR="00557891" w:rsidRPr="00B35F5B" w:rsidRDefault="00940A1F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нге қосып айтуға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тәрбиелеу</w:t>
            </w: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41767A" w:rsidRPr="002902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тыңдау: </w:t>
            </w:r>
          </w:p>
          <w:p w:rsidR="0041767A" w:rsidRPr="002902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«Доп»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>Т.Ломова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41767A" w:rsidRPr="002902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41767A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«Доп» </w:t>
            </w:r>
          </w:p>
          <w:p w:rsidR="0041767A" w:rsidRPr="002902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(Б.Қыдырбек, А.Асылбек)</w:t>
            </w:r>
          </w:p>
          <w:p w:rsidR="0041767A" w:rsidRPr="002902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ырғақтық қимыл: </w:t>
            </w:r>
          </w:p>
          <w:p w:rsidR="00557891" w:rsidRPr="00B35F5B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«Кішкентай би»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>Н.Александрова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557891" w:rsidRPr="00290234" w:rsidRDefault="00557891" w:rsidP="002A7D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0234">
              <w:rPr>
                <w:rFonts w:ascii="Times New Roman" w:hAnsi="Times New Roman"/>
                <w:sz w:val="24"/>
                <w:szCs w:val="24"/>
                <w:lang w:val="kk-KZ"/>
              </w:rPr>
              <w:t>«Допқа кім тез жетеді?»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4D1975" w:rsidP="002A7DD7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557891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55789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7891" w:rsidRPr="00A91765" w:rsidRDefault="00557891" w:rsidP="0055789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B10B3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7A6" w:rsidRPr="00A91765" w:rsidRDefault="00C927A6" w:rsidP="00C927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«Электроника әлемі»</w:t>
            </w:r>
          </w:p>
          <w:p w:rsidR="00557891" w:rsidRPr="00A91765" w:rsidRDefault="00557891" w:rsidP="00C927A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927A6" w:rsidRDefault="00C927A6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0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«Гаджеттер»</w:t>
            </w:r>
          </w:p>
          <w:p w:rsidR="00DF2F70" w:rsidRDefault="00DF2F70" w:rsidP="0055789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F2F70" w:rsidRPr="00940A1F" w:rsidRDefault="00C927A6" w:rsidP="0055789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«Ақпараттық коммуникациалық техналогия»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F56A55" w:rsidRDefault="00940A1F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A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Әуенді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дұрыс </w:t>
            </w: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>есту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 үйрету.</w:t>
            </w: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56A55"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F56A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>езіну қабілеттерін әрі қарай дамыту, қарапайым би қимылдарын орындауға дағдыландыру,</w:t>
            </w:r>
          </w:p>
          <w:p w:rsidR="00557891" w:rsidRPr="00B35F5B" w:rsidRDefault="00F56A55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940A1F" w:rsidRPr="00B333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абиғи дауыспен ән айтуға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тәрбиелеу</w:t>
            </w:r>
            <w:r w:rsidR="00940A1F" w:rsidRPr="00B3333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41767A" w:rsidRPr="00B33331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41767A" w:rsidRPr="00B33331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«Ақсақ құлан» халық күйі</w:t>
            </w:r>
          </w:p>
          <w:p w:rsidR="0041767A" w:rsidRPr="00B33331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41767A" w:rsidRPr="00B33331" w:rsidRDefault="0041767A" w:rsidP="0041767A">
            <w:pPr>
              <w:tabs>
                <w:tab w:val="left" w:pos="5505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Дос болайық бәріміз»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(И.Нүсіпбаев)</w:t>
            </w:r>
          </w:p>
          <w:p w:rsidR="0041767A" w:rsidRPr="00B33331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ырғақты қимыл: : «Теңізші биі»</w:t>
            </w:r>
          </w:p>
          <w:p w:rsidR="0041767A" w:rsidRPr="00B33331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57891" w:rsidRPr="00B35F5B" w:rsidRDefault="00557891" w:rsidP="0055789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557891" w:rsidRPr="00B35F5B" w:rsidRDefault="00557891" w:rsidP="005578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«Кім тез жинайды»</w:t>
            </w:r>
          </w:p>
          <w:p w:rsidR="00557891" w:rsidRPr="00B35F5B" w:rsidRDefault="00557891" w:rsidP="005578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4D1975" w:rsidRDefault="004D1975" w:rsidP="005578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57891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B10B3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3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7891" w:rsidRPr="00A91765" w:rsidRDefault="00557891" w:rsidP="00B10B3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557891" w:rsidP="00B10B3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891" w:rsidRPr="00A91765" w:rsidRDefault="00557891" w:rsidP="00B10B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927A6" w:rsidRPr="00A91765" w:rsidRDefault="00C927A6" w:rsidP="00C927A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Мамандықтардың бәрі жақсы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57891" w:rsidRPr="00A91765" w:rsidRDefault="00557891" w:rsidP="00B10B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57891" w:rsidRPr="00A91765" w:rsidRDefault="00557891" w:rsidP="00B10B3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57891" w:rsidRPr="00A91765" w:rsidRDefault="00557891" w:rsidP="00DF2F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C927A6" w:rsidRDefault="00C927A6" w:rsidP="00C927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«Өскенде кім болам?»</w:t>
            </w:r>
          </w:p>
          <w:p w:rsidR="00557891" w:rsidRPr="00DF2F70" w:rsidRDefault="00557891" w:rsidP="00B10B3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F56A55" w:rsidRDefault="00F56A55" w:rsidP="00B10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940A1F"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ұшқыштар жайында мағлұмат беру, </w:t>
            </w:r>
          </w:p>
          <w:p w:rsidR="00557891" w:rsidRDefault="00F56A55" w:rsidP="00B10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</w:t>
            </w:r>
            <w:r w:rsidR="00940A1F" w:rsidRPr="00B9296F">
              <w:rPr>
                <w:rFonts w:ascii="Times New Roman" w:hAnsi="Times New Roman"/>
                <w:sz w:val="24"/>
                <w:szCs w:val="24"/>
                <w:lang w:val="kk-KZ"/>
              </w:rPr>
              <w:t>ауыстың диапазонын кеңейту.</w:t>
            </w:r>
          </w:p>
          <w:p w:rsidR="00F56A55" w:rsidRPr="00F56A55" w:rsidRDefault="00F56A55" w:rsidP="00B10B3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Тәрбиелеу: </w:t>
            </w:r>
            <w:r w:rsidRPr="00F56A55">
              <w:rPr>
                <w:rFonts w:ascii="Times New Roman" w:hAnsi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767A" w:rsidRPr="00B35F5B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1767A" w:rsidRPr="00B9296F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«Ұшқыш»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Қ.Шілдебаев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767A" w:rsidRPr="00B35F5B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41767A" w:rsidRPr="00B9296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«Кәне, қызық ойын бар»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(К.Қуатбаев. О.Әубәкіров)</w:t>
            </w:r>
          </w:p>
          <w:p w:rsidR="0041767A" w:rsidRPr="00B35F5B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557891" w:rsidRPr="00B35F5B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4AE3">
              <w:rPr>
                <w:rFonts w:ascii="Times New Roman" w:hAnsi="Times New Roman"/>
                <w:sz w:val="24"/>
                <w:szCs w:val="24"/>
                <w:lang w:val="kk-KZ"/>
              </w:rPr>
              <w:t>«Биге шақыру» А.Тоқсанбаев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57891" w:rsidRPr="00AB4AE3" w:rsidRDefault="00557891" w:rsidP="00B10B3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4AE3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</w:p>
          <w:p w:rsidR="00557891" w:rsidRPr="00B35F5B" w:rsidRDefault="00557891" w:rsidP="00B10B3B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7891" w:rsidRPr="00A91765" w:rsidRDefault="004D1975" w:rsidP="00B10B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D82539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539" w:rsidRPr="00A91765" w:rsidRDefault="00D82539" w:rsidP="00D82539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35-36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D82539" w:rsidRPr="00A91765" w:rsidRDefault="00D82539" w:rsidP="00D82539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Наурыз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D82539" w:rsidRPr="00A91765" w:rsidRDefault="00D82539" w:rsidP="00D82539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D82539" w:rsidRPr="00A91765" w:rsidRDefault="00D82539" w:rsidP="00D82539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539" w:rsidRPr="00F56A55" w:rsidRDefault="00D82539" w:rsidP="00D825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539" w:rsidRPr="00A91765" w:rsidRDefault="00D82539" w:rsidP="00D825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927A6" w:rsidRPr="00F56A55" w:rsidRDefault="00C927A6" w:rsidP="00C927A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 белгілері»</w:t>
            </w:r>
          </w:p>
          <w:p w:rsidR="00D82539" w:rsidRPr="00A91765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C927A6" w:rsidRDefault="00C927A6" w:rsidP="00D825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«Қыспен қоштасу»</w:t>
            </w:r>
          </w:p>
          <w:p w:rsidR="00C927A6" w:rsidRDefault="00C927A6" w:rsidP="00D825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927A6" w:rsidRDefault="00C927A6" w:rsidP="00D825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DF3" w:rsidRPr="00F76DF3" w:rsidRDefault="00C927A6" w:rsidP="00D825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 көрінісі»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F76DF3" w:rsidRDefault="00DF2F70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>Әуенді есту</w:t>
            </w:r>
            <w:r w:rsidR="00F76DF3">
              <w:rPr>
                <w:rFonts w:ascii="Times New Roman" w:hAnsi="Times New Roman"/>
                <w:sz w:val="24"/>
                <w:szCs w:val="24"/>
                <w:lang w:val="kk-KZ"/>
              </w:rPr>
              <w:t>ге үйрету.</w:t>
            </w:r>
          </w:p>
          <w:p w:rsidR="00F76DF3" w:rsidRDefault="00F76DF3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DF2F70" w:rsidRPr="00BE0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DF2F70" w:rsidRPr="00BE0F34">
              <w:rPr>
                <w:rFonts w:ascii="Times New Roman" w:hAnsi="Times New Roman"/>
                <w:sz w:val="24"/>
                <w:szCs w:val="24"/>
                <w:lang w:val="kk-KZ"/>
              </w:rPr>
              <w:t>езіну қабілеттерін әрі қарай дамыту, қарапайым би қимылдарын орындауға дағдыландыру,</w:t>
            </w:r>
          </w:p>
          <w:p w:rsidR="00D82539" w:rsidRPr="00B35F5B" w:rsidRDefault="00F76DF3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DF2F70" w:rsidRPr="00BE0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DF2F70" w:rsidRPr="00BE0F34">
              <w:rPr>
                <w:rFonts w:ascii="Times New Roman" w:hAnsi="Times New Roman"/>
                <w:sz w:val="24"/>
                <w:szCs w:val="24"/>
                <w:lang w:val="kk-KZ"/>
              </w:rPr>
              <w:t>абиғи дауыспен ән айтуға үйрету.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45FB">
              <w:rPr>
                <w:rFonts w:ascii="Times New Roman" w:hAnsi="Times New Roman"/>
                <w:sz w:val="24"/>
                <w:szCs w:val="24"/>
                <w:lang w:val="kk-KZ"/>
              </w:rPr>
              <w:t>Ән тыңдау</w:t>
            </w:r>
          </w:p>
          <w:p w:rsidR="0041767A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45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мамам» </w:t>
            </w: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(Е.Хасанғалиев. А.Асылбек)</w:t>
            </w: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45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45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«Мерекеңмен анашым»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(Б.Қыдырбек. И.Сапарбай)</w:t>
            </w: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45FB">
              <w:rPr>
                <w:rFonts w:ascii="Times New Roman" w:hAnsi="Times New Roman"/>
                <w:sz w:val="24"/>
                <w:szCs w:val="24"/>
                <w:lang w:val="kk-KZ"/>
              </w:rPr>
              <w:t>Музыкалық ырғақты – қимыл:</w:t>
            </w:r>
          </w:p>
          <w:p w:rsidR="0041767A" w:rsidRPr="00AD45F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45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«Топ-топ балақан»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(М.Арынбаев. А.Асылбек)</w:t>
            </w:r>
          </w:p>
          <w:p w:rsidR="00D82539" w:rsidRPr="00B35F5B" w:rsidRDefault="00D82539" w:rsidP="00D825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hideMark/>
          </w:tcPr>
          <w:p w:rsidR="00D82539" w:rsidRPr="00B35F5B" w:rsidRDefault="00C927A6" w:rsidP="00D825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«Ән салған кім?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539" w:rsidRPr="004D1975" w:rsidRDefault="004D1975" w:rsidP="00D8253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6241B" w:rsidRPr="00A91765" w:rsidTr="0058229B">
        <w:trPr>
          <w:gridAfter w:val="1"/>
          <w:wAfter w:w="9" w:type="dxa"/>
          <w:cantSplit/>
          <w:trHeight w:val="26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1B" w:rsidRPr="00A91765" w:rsidRDefault="0016241B" w:rsidP="00013D2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41B" w:rsidRPr="00A91765" w:rsidRDefault="0016241B" w:rsidP="00013D2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6241B" w:rsidRPr="00A91765" w:rsidRDefault="001624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DF3" w:rsidRPr="00A91765" w:rsidRDefault="00F76DF3" w:rsidP="00F76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6241B" w:rsidRPr="00A91765" w:rsidRDefault="00F76DF3" w:rsidP="00F56A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«Көктемгі орман»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«Ұйқыдан оянған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орман аңдары»</w:t>
            </w:r>
          </w:p>
          <w:p w:rsidR="00F76DF3" w:rsidRDefault="00F76DF3" w:rsidP="00F76DF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0B33" w:rsidRPr="00F90B33" w:rsidRDefault="00F90B3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C927A6" w:rsidRDefault="00C927A6" w:rsidP="00013D28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940A1F" w:rsidRPr="00E95B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Музыканы тыңдап, сезініп, шаттана білуге, қуана білуге баулу. </w:t>
            </w:r>
            <w:r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Музыкалық қабілеттерін дамыту.</w:t>
            </w:r>
          </w:p>
          <w:p w:rsidR="0016241B" w:rsidRPr="00B35F5B" w:rsidRDefault="00C927A6" w:rsidP="00013D28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940A1F" w:rsidRPr="00E95B1B">
              <w:rPr>
                <w:rFonts w:ascii="Times New Roman" w:hAnsi="Times New Roman"/>
                <w:sz w:val="24"/>
                <w:szCs w:val="24"/>
                <w:lang w:val="kk-KZ"/>
              </w:rPr>
              <w:t>Көркем-ойындық бейнелерге тән қимылды көрсете білуге, дене мүшелерін атап, көрсете алуға тәрбиелеу.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1767A" w:rsidRPr="00E95B1B" w:rsidRDefault="0041767A" w:rsidP="0041767A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41767A" w:rsidRPr="00E95B1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«Қайсы екен?»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(Б.Дәлденбай)</w:t>
            </w:r>
          </w:p>
          <w:p w:rsidR="0041767A" w:rsidRPr="00E95B1B" w:rsidRDefault="0041767A" w:rsidP="0041767A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Ән салу:</w:t>
            </w:r>
          </w:p>
          <w:p w:rsidR="0041767A" w:rsidRPr="00E95B1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«Қошақаным қайда екен?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.Бейсеуов)</w:t>
            </w:r>
          </w:p>
          <w:p w:rsidR="0041767A" w:rsidRPr="00E95B1B" w:rsidRDefault="0041767A" w:rsidP="0041767A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Музыкалық – ырғақтық қимылдар:</w:t>
            </w:r>
          </w:p>
          <w:p w:rsidR="0016241B" w:rsidRPr="00B35F5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«Жәй және жылдам»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E95B1B">
              <w:rPr>
                <w:rFonts w:ascii="Times New Roman" w:hAnsi="Times New Roman"/>
                <w:sz w:val="24"/>
                <w:szCs w:val="24"/>
                <w:lang w:val="kk-KZ"/>
              </w:rPr>
              <w:t>Е.Хасанғалиев. А.Асылбек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6241B" w:rsidRPr="00B35F5B" w:rsidRDefault="00C927A6" w:rsidP="00013D2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«Гүл жинау»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1B" w:rsidRPr="00A91765" w:rsidRDefault="004D1975" w:rsidP="00013D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D82539" w:rsidRPr="00A91765" w:rsidTr="0058229B">
        <w:trPr>
          <w:gridAfter w:val="1"/>
          <w:wAfter w:w="9" w:type="dxa"/>
          <w:cantSplit/>
          <w:trHeight w:val="13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539" w:rsidRPr="00A91765" w:rsidRDefault="00D82539" w:rsidP="00D82539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2539" w:rsidRPr="00A91765" w:rsidRDefault="00D82539" w:rsidP="00D82539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82539" w:rsidRPr="00A91765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539" w:rsidRPr="00A91765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63C2D" w:rsidRDefault="00F76DF3" w:rsidP="00F76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 ұшып келген</w:t>
            </w:r>
          </w:p>
          <w:p w:rsidR="00F76DF3" w:rsidRPr="00A91765" w:rsidRDefault="00F76DF3" w:rsidP="00F76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</w:t>
            </w:r>
            <w:r w:rsid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...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D82539" w:rsidRPr="00A91765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2539" w:rsidRPr="00A91765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2539" w:rsidRPr="00A91765" w:rsidRDefault="00D82539" w:rsidP="00F76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F56A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Құстардың дауысын салу» Музкалық аспаптар</w:t>
            </w:r>
          </w:p>
          <w:p w:rsid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«Наурыз көктем»</w:t>
            </w:r>
          </w:p>
          <w:p w:rsidR="00F76DF3" w:rsidRDefault="00F76DF3" w:rsidP="00F76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DF3" w:rsidRDefault="00F76DF3" w:rsidP="00F76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56A55" w:rsidRPr="00F3548F" w:rsidRDefault="00F56A55" w:rsidP="00F76DF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F76DF3" w:rsidRDefault="00F76DF3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0A1F" w:rsidRPr="00F354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Қазақтың киелі аспабы домбырамен таныстыру. </w:t>
            </w:r>
          </w:p>
          <w:p w:rsidR="00C927A6" w:rsidRDefault="00F76DF3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940A1F" w:rsidRPr="00F3548F">
              <w:rPr>
                <w:rFonts w:ascii="Times New Roman" w:hAnsi="Times New Roman"/>
                <w:sz w:val="24"/>
                <w:szCs w:val="24"/>
                <w:lang w:val="kk-KZ"/>
              </w:rPr>
              <w:t>Күй жанры туралы</w:t>
            </w:r>
            <w:r w:rsidR="00C927A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мағлұмат беру.</w:t>
            </w:r>
          </w:p>
          <w:p w:rsidR="00D82539" w:rsidRPr="00C927A6" w:rsidRDefault="00C927A6" w:rsidP="0041767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="00940A1F" w:rsidRPr="00C927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927A6">
              <w:rPr>
                <w:rFonts w:ascii="Times New Roman" w:hAnsi="Times New Roman"/>
                <w:sz w:val="24"/>
                <w:szCs w:val="24"/>
                <w:lang w:val="kk-KZ"/>
              </w:rPr>
              <w:t>Домбыра аспабының үнін ажырата білуге тәрбиелеу.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41767A" w:rsidRPr="002965C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1767A" w:rsidRPr="002965C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«Қосалқа»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Дәулеткерей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41767A" w:rsidRPr="002965C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41767A" w:rsidRPr="002965C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>«Көктем келді»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Б.Бейсенова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41767A" w:rsidRPr="002965C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>Музыкалық ырғақты қимыл:</w:t>
            </w:r>
          </w:p>
          <w:p w:rsidR="0041767A" w:rsidRPr="002965CF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65C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«Домбырамен би»</w:t>
            </w:r>
          </w:p>
          <w:p w:rsidR="00D82539" w:rsidRPr="00B35F5B" w:rsidRDefault="00D82539" w:rsidP="00D825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82539" w:rsidRPr="00B35F5B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«Қандай аспап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82539" w:rsidRPr="00B35F5B" w:rsidRDefault="00D82539" w:rsidP="00D8253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2539" w:rsidRPr="004D1975" w:rsidRDefault="004D1975" w:rsidP="00D825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6241B" w:rsidRPr="00A91765" w:rsidTr="0058229B">
        <w:trPr>
          <w:gridAfter w:val="1"/>
          <w:wAfter w:w="9" w:type="dxa"/>
          <w:cantSplit/>
          <w:trHeight w:val="19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1B" w:rsidRPr="00A91765" w:rsidRDefault="0016241B" w:rsidP="0016241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39-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41B" w:rsidRPr="00A91765" w:rsidRDefault="0016241B" w:rsidP="0016241B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41B" w:rsidRPr="00A91765" w:rsidRDefault="001624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41B" w:rsidRPr="00A91765" w:rsidRDefault="001624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76DF3" w:rsidRPr="00A91765" w:rsidRDefault="00F76DF3" w:rsidP="00F76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«Сүлу Көктем»</w:t>
            </w:r>
          </w:p>
          <w:p w:rsidR="0016241B" w:rsidRPr="00A91765" w:rsidRDefault="0016241B" w:rsidP="00F76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F76DF3" w:rsidRDefault="00F76DF3" w:rsidP="00F76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F90B33">
              <w:rPr>
                <w:rFonts w:ascii="Times New Roman" w:hAnsi="Times New Roman"/>
                <w:b/>
                <w:sz w:val="24"/>
                <w:szCs w:val="24"/>
              </w:rPr>
              <w:t xml:space="preserve">8- </w:t>
            </w: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Наурыз» </w:t>
            </w:r>
          </w:p>
          <w:p w:rsidR="00F76DF3" w:rsidRDefault="00F76DF3" w:rsidP="00F76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DF3" w:rsidRPr="00F76DF3" w:rsidRDefault="00F76DF3" w:rsidP="00F76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DF3" w:rsidRP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F76DF3" w:rsidRDefault="00F76DF3" w:rsidP="00F76DF3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F76D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F2F70" w:rsidRPr="00F76D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Анаға деген сезімдерін ән арқылы жеткізуге үйрету. </w:t>
            </w:r>
          </w:p>
          <w:p w:rsidR="00F76DF3" w:rsidRDefault="00F76DF3" w:rsidP="00F76DF3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Дамытушылық: Әнді әуенімен айтуға дағдыландыру.</w:t>
            </w:r>
          </w:p>
          <w:p w:rsidR="0016241B" w:rsidRPr="00F76DF3" w:rsidRDefault="00F76DF3" w:rsidP="00F76DF3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F2F70" w:rsidRPr="00F76DF3">
              <w:rPr>
                <w:rFonts w:ascii="Times New Roman" w:hAnsi="Times New Roman"/>
                <w:sz w:val="24"/>
                <w:szCs w:val="24"/>
                <w:lang w:val="kk-KZ"/>
              </w:rPr>
              <w:t>Ата-анасын сыйлауға, қастерлей білуге тәрбиелеу.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41767A" w:rsidRPr="00BE0F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Тыңдау: </w:t>
            </w:r>
          </w:p>
          <w:p w:rsidR="0041767A" w:rsidRPr="00BE0F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>«Ақсақ құлан» халық күйі</w:t>
            </w:r>
          </w:p>
          <w:p w:rsidR="0041767A" w:rsidRPr="00BE0F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айту: </w:t>
            </w:r>
          </w:p>
          <w:p w:rsidR="0041767A" w:rsidRPr="00BE0F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«Наурыз-біздің жаңа жыл»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>Ж.Қалжанова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41767A" w:rsidRPr="00BE0F34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ырғақты – қимыл: </w:t>
            </w:r>
          </w:p>
          <w:p w:rsidR="0016241B" w:rsidRPr="00B35F5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>«Қара жорға» халық биі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6241B" w:rsidRPr="00BE0F34" w:rsidRDefault="0016241B" w:rsidP="001624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0F34">
              <w:rPr>
                <w:rFonts w:ascii="Times New Roman" w:hAnsi="Times New Roman"/>
                <w:sz w:val="24"/>
                <w:szCs w:val="24"/>
                <w:lang w:val="kk-KZ"/>
              </w:rPr>
              <w:t>«Арқан тартыс»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41B" w:rsidRPr="00A91765" w:rsidRDefault="004D1975" w:rsidP="0016241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2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9F250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-4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4591B" w:rsidRPr="00A91765" w:rsidRDefault="0004591B" w:rsidP="009F2508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4591B" w:rsidRPr="00A91765" w:rsidRDefault="0004591B" w:rsidP="0004591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4591B" w:rsidRPr="00A91765" w:rsidRDefault="0004591B" w:rsidP="0004591B">
            <w:pPr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DF3" w:rsidRPr="00A91765" w:rsidRDefault="00F76DF3" w:rsidP="00F76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«Түрлі-түсті гүлдер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4591B" w:rsidRPr="00A91765" w:rsidRDefault="0004591B" w:rsidP="009F250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4591B" w:rsidRPr="00A91765" w:rsidRDefault="0004591B" w:rsidP="00F76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hideMark/>
          </w:tcPr>
          <w:p w:rsid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«Гүлденген көктем»</w:t>
            </w:r>
          </w:p>
          <w:p w:rsidR="00005F67" w:rsidRDefault="00005F67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76DF3" w:rsidRDefault="00F76DF3" w:rsidP="00F76DF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76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«Қарды жарып шыққан бәйшешек»</w:t>
            </w:r>
          </w:p>
          <w:p w:rsidR="00F76DF3" w:rsidRPr="00F76DF3" w:rsidRDefault="00F76DF3" w:rsidP="009F25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005F67" w:rsidRDefault="00005F67" w:rsidP="009F250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F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0A1F" w:rsidRPr="009549C6">
              <w:rPr>
                <w:rFonts w:ascii="Times New Roman" w:hAnsi="Times New Roman"/>
                <w:sz w:val="24"/>
                <w:szCs w:val="24"/>
                <w:lang w:val="kk-KZ"/>
              </w:rPr>
              <w:t>Көркем-ойындық бейнелерге сай қимылдарға еліктеу, әуенді есту, сезін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 үйрету.</w:t>
            </w:r>
          </w:p>
          <w:p w:rsidR="0004591B" w:rsidRDefault="00005F67" w:rsidP="009F250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F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</w:t>
            </w:r>
            <w:r w:rsidR="00940A1F" w:rsidRPr="009549C6">
              <w:rPr>
                <w:rFonts w:ascii="Times New Roman" w:hAnsi="Times New Roman"/>
                <w:sz w:val="24"/>
                <w:szCs w:val="24"/>
                <w:lang w:val="kk-KZ"/>
              </w:rPr>
              <w:t>н айту қабілеттерін әрі қарай дамыту.</w:t>
            </w:r>
          </w:p>
          <w:p w:rsidR="00005F67" w:rsidRPr="00B35F5B" w:rsidRDefault="00005F67" w:rsidP="009F250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F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Табиғатты қорғауға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767A" w:rsidRPr="00B35F5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41767A" w:rsidRPr="009549C6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«Гүлдермен би»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>Т.Вилькорейская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41767A" w:rsidRPr="00B35F5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41767A" w:rsidRPr="009549C6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Кәне, қызық ойын бар»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(К.Қуатбаев. О.Әубәкіров)</w:t>
            </w:r>
          </w:p>
          <w:p w:rsidR="0041767A" w:rsidRPr="00B35F5B" w:rsidRDefault="0041767A" w:rsidP="004176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04591B" w:rsidRPr="00B35F5B" w:rsidRDefault="0041767A" w:rsidP="0041767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«Вальс»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9549C6">
              <w:rPr>
                <w:rFonts w:ascii="Times New Roman" w:hAnsi="Times New Roman"/>
                <w:sz w:val="24"/>
                <w:szCs w:val="24"/>
                <w:lang w:val="kk-KZ"/>
              </w:rPr>
              <w:t>А.Аренский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4591B" w:rsidRPr="00851627" w:rsidRDefault="0004591B" w:rsidP="009F250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1627">
              <w:rPr>
                <w:rFonts w:ascii="Times New Roman" w:hAnsi="Times New Roman"/>
                <w:sz w:val="24"/>
                <w:szCs w:val="24"/>
                <w:lang w:val="kk-KZ"/>
              </w:rPr>
              <w:t>«Гүлзардағы көбелектер»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4D1975" w:rsidRDefault="004D1975" w:rsidP="009F250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6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04591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591B" w:rsidRPr="00A91765" w:rsidRDefault="0004591B" w:rsidP="0004591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91B" w:rsidRPr="00A91765" w:rsidRDefault="00425DF3" w:rsidP="00F76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«Космос»</w:t>
            </w:r>
          </w:p>
        </w:tc>
        <w:tc>
          <w:tcPr>
            <w:tcW w:w="1843" w:type="dxa"/>
          </w:tcPr>
          <w:p w:rsidR="00563C2D" w:rsidRDefault="00425DF3" w:rsidP="0004591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 кішкентай жұлдыхдар</w:t>
            </w:r>
          </w:p>
          <w:p w:rsidR="0004591B" w:rsidRPr="00425DF3" w:rsidRDefault="00425DF3" w:rsidP="0004591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мыз»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425DF3" w:rsidRDefault="00425DF3" w:rsidP="000459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космос туралы мәлмет бері.</w:t>
            </w:r>
          </w:p>
          <w:p w:rsidR="00425DF3" w:rsidRDefault="00425DF3" w:rsidP="000459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</w:t>
            </w:r>
            <w:r w:rsidR="00940A1F"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деген </w:t>
            </w:r>
            <w:r w:rsidR="00940A1F" w:rsidRPr="00A7471B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4591B" w:rsidRPr="0004591B" w:rsidRDefault="00425DF3" w:rsidP="000459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</w:t>
            </w:r>
            <w:r w:rsidR="00940A1F"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ығармашылыққа баулу, әуенді тыңдап, сипатын ажыратуға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40A1F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940A1F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Топ-топ,балақан»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(К.Қуатбаев.</w:t>
            </w:r>
          </w:p>
          <w:p w:rsidR="00940A1F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Қ.Ыдырысо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940A1F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</w:t>
            </w:r>
          </w:p>
          <w:p w:rsidR="00940A1F" w:rsidRPr="00A7471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«Топ-топ, балақан»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(К.Қуатбаев)</w:t>
            </w:r>
            <w:r w:rsidRPr="00A747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40A1F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940A1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«Көңілді би»</w:t>
            </w:r>
          </w:p>
          <w:p w:rsidR="0004591B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 Ө.Байділда)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4591B" w:rsidRPr="00B9296F" w:rsidRDefault="0004591B" w:rsidP="000459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«Қояндар мен қу түлкі»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4D1975" w:rsidP="000459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9F250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44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591B" w:rsidRPr="00A91765" w:rsidRDefault="0004591B" w:rsidP="009F250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DF3" w:rsidRPr="00A91765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Жәндіктермен қосмекенділер әлемі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4591B" w:rsidRPr="00A91765" w:rsidRDefault="0004591B" w:rsidP="00F90B3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4591B" w:rsidRPr="00425DF3" w:rsidRDefault="00425DF3" w:rsidP="009F250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 әлемі»</w:t>
            </w:r>
          </w:p>
          <w:p w:rsidR="00425DF3" w:rsidRPr="00425DF3" w:rsidRDefault="00425DF3" w:rsidP="009F250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DF3" w:rsidRDefault="00425DF3" w:rsidP="009F250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«Қосмекенді</w:t>
            </w:r>
          </w:p>
          <w:p w:rsidR="00425DF3" w:rsidRPr="00B9296F" w:rsidRDefault="00425DF3" w:rsidP="009F250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лер әлем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</w:t>
            </w: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425DF3" w:rsidRDefault="00425DF3" w:rsidP="000459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0A1F" w:rsidRPr="00B9296F">
              <w:rPr>
                <w:rFonts w:ascii="Times New Roman" w:hAnsi="Times New Roman"/>
                <w:sz w:val="24"/>
                <w:szCs w:val="24"/>
                <w:lang w:val="kk-KZ"/>
              </w:rPr>
              <w:t>Қуыршақ театры арқылы балаларды шығармашылыққа баулу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25DF3" w:rsidRDefault="00425DF3" w:rsidP="000459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940A1F"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әуен сипатын ажыратып, қимылд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арын жасауға дағдыландыру.</w:t>
            </w:r>
          </w:p>
          <w:p w:rsidR="0004591B" w:rsidRPr="00B35F5B" w:rsidRDefault="00425DF3" w:rsidP="000459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</w:t>
            </w:r>
            <w:r w:rsidR="00940A1F" w:rsidRPr="00B9296F">
              <w:rPr>
                <w:rFonts w:ascii="Times New Roman" w:hAnsi="Times New Roman"/>
                <w:sz w:val="24"/>
                <w:szCs w:val="24"/>
                <w:lang w:val="kk-KZ"/>
              </w:rPr>
              <w:t>н айту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 </w:t>
            </w:r>
            <w:r w:rsidR="00940A1F"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достыққа, қамқорлыққа тәрбиелеу.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40A1F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940A1F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«Илигай» </w:t>
            </w:r>
          </w:p>
          <w:p w:rsidR="00940A1F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Б.Дәлденбай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940A1F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айту:</w:t>
            </w:r>
          </w:p>
          <w:p w:rsidR="00940A1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«Қасқыр» </w:t>
            </w:r>
          </w:p>
          <w:p w:rsidR="00940A1F" w:rsidRPr="00B9296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(Д.Ботбаев, А.Асылбек)</w:t>
            </w: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«Аю», «Түлкі»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(Б.Дәлденбай, А.Асылбек)</w:t>
            </w:r>
          </w:p>
          <w:p w:rsidR="00940A1F" w:rsidRPr="00B35F5B" w:rsidRDefault="00940A1F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940A1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«Полька» биі </w:t>
            </w:r>
          </w:p>
          <w:p w:rsidR="0004591B" w:rsidRPr="00B35F5B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Б.См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етана)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591B" w:rsidRPr="00B9296F" w:rsidRDefault="0004591B" w:rsidP="009F2508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296F">
              <w:rPr>
                <w:rFonts w:ascii="Times New Roman" w:hAnsi="Times New Roman"/>
                <w:sz w:val="24"/>
                <w:szCs w:val="24"/>
                <w:lang w:val="kk-KZ"/>
              </w:rPr>
              <w:t>«Жүгіреміз» Г.Фрид.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4D1975" w:rsidRDefault="004D1975" w:rsidP="009F25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A9176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5-46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591B" w:rsidRPr="00A91765" w:rsidRDefault="0004591B" w:rsidP="00A9176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9B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Табиғат</w:t>
            </w:r>
          </w:p>
          <w:p w:rsidR="0058229B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 қорғай</w:t>
            </w:r>
          </w:p>
          <w:p w:rsidR="00425DF3" w:rsidRPr="00A91765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мыз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4591B" w:rsidRPr="00A91765" w:rsidRDefault="0004591B" w:rsidP="00425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58229B" w:rsidRDefault="0058229B" w:rsidP="005822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22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«Табиғат және мен»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9B" w:rsidRDefault="0058229B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22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940A1F"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Бұрын тыңдалған шығарманы тануды бекіту, </w:t>
            </w:r>
          </w:p>
          <w:p w:rsidR="0004591B" w:rsidRDefault="0058229B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22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0A1F"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кіріспедан соң әнді бастауды, жануарлардың би қимылдарына ұқсатуды үйрету.</w:t>
            </w:r>
          </w:p>
          <w:p w:rsidR="0058229B" w:rsidRPr="0058229B" w:rsidRDefault="0058229B" w:rsidP="005822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22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8229B">
              <w:rPr>
                <w:rFonts w:ascii="Times New Roman" w:hAnsi="Times New Roman"/>
                <w:sz w:val="24"/>
                <w:szCs w:val="24"/>
                <w:lang w:val="kk-KZ"/>
              </w:rPr>
              <w:t>Табиғатты қорғауға тәрбиелеу.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тыңдау:«Төлдер»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(Б.Ғизатов, Ж.Өмірбеков).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айту:«Әже»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(М.Әубәкіров, С.Қалиев).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Муз – ырғақты қимыл: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«Құлыншақ»</w:t>
            </w:r>
          </w:p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Анасын тап</w:t>
            </w:r>
          </w:p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Не қалай шақырады?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4D1975" w:rsidP="00A91765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A9176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47-48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04591B" w:rsidRPr="00A91765" w:rsidRDefault="0004591B" w:rsidP="00A91765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Мамыр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04591B" w:rsidRPr="00A91765" w:rsidRDefault="0004591B" w:rsidP="0004591B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«Әрқашан күн сөнбесін»</w:t>
            </w:r>
          </w:p>
          <w:p w:rsidR="0004591B" w:rsidRPr="00A91765" w:rsidRDefault="0004591B" w:rsidP="0004591B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DF3" w:rsidRPr="00A91765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Бірлігіміз жарасқан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4591B" w:rsidRPr="00A91765" w:rsidRDefault="0004591B" w:rsidP="00425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1558" w:rsidRDefault="00001558" w:rsidP="00425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«Достық»</w:t>
            </w:r>
          </w:p>
          <w:p w:rsidR="00001558" w:rsidRDefault="00001558" w:rsidP="00425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DF3" w:rsidRPr="00F90B33" w:rsidRDefault="00425DF3" w:rsidP="00425D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«Мен Отанды қоргаймын» </w:t>
            </w:r>
          </w:p>
          <w:p w:rsidR="0004591B" w:rsidRPr="00A91765" w:rsidRDefault="0004591B" w:rsidP="00A917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Default="006D0DEC" w:rsidP="006D0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="00940A1F" w:rsidRPr="00840FF7">
              <w:rPr>
                <w:rFonts w:ascii="Times New Roman" w:hAnsi="Times New Roman"/>
                <w:sz w:val="24"/>
                <w:szCs w:val="24"/>
                <w:lang w:val="kk-KZ"/>
              </w:rPr>
              <w:t>Табиғи дауыспен ән айтуға, әнді бірге бастап, бірге аяқтауға, әуенге ілесе қарапайым би элементтерін еркін орындауға үйрету</w:t>
            </w:r>
            <w:r w:rsidR="00425DF3"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D0DEC" w:rsidRDefault="006D0DEC" w:rsidP="006D0D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0DEC">
              <w:rPr>
                <w:rFonts w:ascii="Times New Roman" w:hAnsi="Times New Roman"/>
                <w:sz w:val="24"/>
                <w:szCs w:val="24"/>
                <w:lang w:val="kk-KZ"/>
              </w:rPr>
              <w:t>ырғақтық қимылдар жассай отырып есту, сезіну кабілеттерін дамыту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6D0DEC" w:rsidRPr="006D0DEC" w:rsidRDefault="006D0DEC" w:rsidP="006D0D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6D0DEC">
              <w:rPr>
                <w:rFonts w:ascii="Times New Roman" w:hAnsi="Times New Roman"/>
                <w:sz w:val="24"/>
                <w:szCs w:val="24"/>
                <w:lang w:val="kk-KZ"/>
              </w:rPr>
              <w:t>Достарды құрметтеуге тәрбиелеу.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A1F" w:rsidRPr="00A91765" w:rsidRDefault="00940A1F" w:rsidP="0058229B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940A1F" w:rsidRPr="00A91765" w:rsidRDefault="00940A1F" w:rsidP="0058229B">
            <w:pPr>
              <w:tabs>
                <w:tab w:val="left" w:pos="5529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салу:«Достық» Ә.Бейсеуов</w:t>
            </w:r>
          </w:p>
          <w:p w:rsidR="0004591B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Музыкалық – ырғақтық</w:t>
            </w:r>
            <w:r w:rsidR="005822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қимылдар:«Достасайық»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A91765">
            <w:pPr>
              <w:rPr>
                <w:sz w:val="24"/>
                <w:szCs w:val="24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4D1975" w:rsidRDefault="004D1975" w:rsidP="00A91765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A9176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49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591B" w:rsidRPr="00A91765" w:rsidRDefault="0004591B" w:rsidP="00A9176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DF3" w:rsidRPr="00A91765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Отан қорғаушылар (Қ.Р әскері, Ұлы Отан Соғысының ардагерлері)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4591B" w:rsidRPr="00A91765" w:rsidRDefault="0004591B" w:rsidP="00425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91B" w:rsidRPr="00A91765" w:rsidRDefault="00425DF3" w:rsidP="00940A1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«9-мамыр»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5DF3" w:rsidRDefault="00425DF3" w:rsidP="00425DF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Театр арқылы дыбыстарды таза айтқызу, тыңдау, «жоғары» және «төмен» дыбыстарын айыру, </w:t>
            </w:r>
          </w:p>
          <w:p w:rsidR="00425DF3" w:rsidRDefault="00425DF3" w:rsidP="00425DF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екі бөлімді әнді ажырата білуге үйрету</w:t>
            </w:r>
            <w:r w:rsidRPr="00B35F5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25DF3" w:rsidRPr="00113272" w:rsidRDefault="00425DF3" w:rsidP="00425DF3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2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 w:rsidRPr="001132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Ұлы Отан Соғысының ардагерлеріне құрмет көрсетуге тәрбиелеу.</w:t>
            </w:r>
          </w:p>
          <w:p w:rsidR="0004591B" w:rsidRPr="00A91765" w:rsidRDefault="0004591B" w:rsidP="00425DF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«Жеңіс күнін тойлаймыз»</w:t>
            </w:r>
          </w:p>
          <w:p w:rsidR="00940A1F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(Өлеңін жазған: И. Сапарбаев; музыкасын жазған: Ж. Тезекбаев)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Ән айту: «Жайлауда»</w:t>
            </w:r>
          </w:p>
          <w:p w:rsidR="00940A1F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Б.Ғизатов.</w:t>
            </w:r>
          </w:p>
          <w:p w:rsidR="0004591B" w:rsidRPr="00A91765" w:rsidRDefault="00940A1F" w:rsidP="005822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Музыкалық ырғақты  - Жалаушамен жаттығу» Қазақ маршы А.Затаевич.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A91765">
            <w:pPr>
              <w:rPr>
                <w:sz w:val="24"/>
                <w:szCs w:val="24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Дауысына қарай таны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4D1975" w:rsidP="00A917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013D2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591B" w:rsidRPr="00A91765" w:rsidRDefault="0004591B" w:rsidP="00013D2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91B" w:rsidRPr="00425DF3" w:rsidRDefault="00425DF3" w:rsidP="00425D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жасай аламын»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F90B33" w:rsidRDefault="00425DF3" w:rsidP="00940A1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 шырқаймыз бәріміз»</w:t>
            </w:r>
          </w:p>
          <w:p w:rsidR="00425DF3" w:rsidRDefault="00425DF3" w:rsidP="00940A1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DF3" w:rsidRPr="00F90B33" w:rsidRDefault="00425DF3" w:rsidP="00940A1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«Би билеймәз дөңгелек»</w:t>
            </w:r>
          </w:p>
          <w:p w:rsidR="00F90B33" w:rsidRPr="00F90B33" w:rsidRDefault="00F90B33" w:rsidP="00940A1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0B33" w:rsidRPr="00F90B33" w:rsidRDefault="00F90B33" w:rsidP="00940A1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425DF3" w:rsidRPr="00A91765" w:rsidRDefault="00425DF3" w:rsidP="006D0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5D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>Қарапайым би элементтерін еркін орындауға үйрету.</w:t>
            </w:r>
          </w:p>
          <w:p w:rsidR="00425DF3" w:rsidRDefault="00425DF3" w:rsidP="006D0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Дамытушылық:</w:t>
            </w:r>
            <w:r w:rsidR="006D0D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Би қимылдары арқылы ж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үгіріп, секіруге </w:t>
            </w:r>
            <w:r w:rsidR="006D0DEC">
              <w:rPr>
                <w:rFonts w:ascii="Times New Roman" w:hAnsi="Times New Roman"/>
                <w:sz w:val="24"/>
                <w:szCs w:val="24"/>
                <w:lang w:val="kk-KZ"/>
              </w:rPr>
              <w:t>қабілеттерін дамыту.</w:t>
            </w:r>
          </w:p>
          <w:p w:rsidR="006D0DEC" w:rsidRPr="00A91765" w:rsidRDefault="006D0DEC" w:rsidP="006D0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Достыққа тәрбиелеу</w:t>
            </w:r>
          </w:p>
          <w:p w:rsidR="0004591B" w:rsidRPr="00B35F5B" w:rsidRDefault="0004591B" w:rsidP="00425DF3">
            <w:pPr>
              <w:pStyle w:val="af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Ән тыңдау:</w:t>
            </w:r>
          </w:p>
          <w:p w:rsidR="00940A1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«Төлдерді шақыру» 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(Д.Ботбаев)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«Қоңыр аю қорбаңбай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Б.Дәлденбай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Музыкалық ырғақты  - қимыл:</w:t>
            </w:r>
          </w:p>
          <w:p w:rsidR="00940A1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«Тұлпарым» </w:t>
            </w:r>
          </w:p>
          <w:p w:rsidR="0004591B" w:rsidRPr="00B35F5B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Б.Бисенова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4591B" w:rsidRPr="002E0AB2" w:rsidRDefault="0004591B" w:rsidP="00013D2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«Төлдерді тап»</w:t>
            </w:r>
          </w:p>
          <w:p w:rsidR="0004591B" w:rsidRPr="00B35F5B" w:rsidRDefault="0004591B" w:rsidP="00013D2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4D1975" w:rsidRDefault="004D1975" w:rsidP="00013D2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4591B" w:rsidRPr="00A91765" w:rsidTr="0058229B">
        <w:trPr>
          <w:gridAfter w:val="1"/>
          <w:wAfter w:w="9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16241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51-52</w:t>
            </w:r>
          </w:p>
        </w:tc>
        <w:tc>
          <w:tcPr>
            <w:tcW w:w="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591B" w:rsidRPr="00A91765" w:rsidRDefault="0004591B" w:rsidP="0016241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0459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91B" w:rsidRPr="00A91765" w:rsidRDefault="0004591B" w:rsidP="0016241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6D0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Қош келжің жаз</w:t>
            </w: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4591B" w:rsidRPr="00A91765" w:rsidRDefault="0004591B" w:rsidP="0016241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hideMark/>
          </w:tcPr>
          <w:p w:rsidR="0004591B" w:rsidRPr="000245A5" w:rsidRDefault="006D0DEC" w:rsidP="0016241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«Жазғы демалыс»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hideMark/>
          </w:tcPr>
          <w:p w:rsidR="006D0DEC" w:rsidRDefault="006D0DEC" w:rsidP="001624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0A1F"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Дыбыс әуезділігін қалыптастыру.</w:t>
            </w:r>
          </w:p>
          <w:p w:rsidR="006D0DEC" w:rsidRDefault="006D0DEC" w:rsidP="001624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Дамытуш</w:t>
            </w:r>
            <w:r w:rsid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r w:rsid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940A1F"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Аспаптардың дыбысталу тембрін айыру. </w:t>
            </w:r>
          </w:p>
          <w:p w:rsidR="0004591B" w:rsidRPr="00B35F5B" w:rsidRDefault="006D0DEC" w:rsidP="001624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5A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0A1F" w:rsidRPr="006D0DEC">
              <w:rPr>
                <w:rFonts w:ascii="Times New Roman" w:hAnsi="Times New Roman"/>
                <w:sz w:val="24"/>
                <w:szCs w:val="24"/>
                <w:lang w:val="kk-KZ"/>
              </w:rPr>
              <w:t>Әнді</w:t>
            </w:r>
            <w:r w:rsidRPr="006D0D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мәнерлеп</w:t>
            </w:r>
            <w:r w:rsidR="00940A1F" w:rsidRPr="006D0D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орындауға баулу.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hideMark/>
          </w:tcPr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Тыңдау: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«Бөбектер әні»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 К.Қуатбаев)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Ән айту: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«Тайтұяқ пен асатаяқ»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(А.Райымқұлова)</w:t>
            </w:r>
          </w:p>
          <w:p w:rsidR="00940A1F" w:rsidRPr="002E0AB2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Музыкалық-ырғақтық қимылдар:</w:t>
            </w:r>
          </w:p>
          <w:p w:rsidR="00940A1F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«Шөжелерім»</w:t>
            </w:r>
          </w:p>
          <w:p w:rsidR="0004591B" w:rsidRPr="00B35F5B" w:rsidRDefault="00940A1F" w:rsidP="00940A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Г.Гусейнли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4591B" w:rsidRPr="002E0AB2" w:rsidRDefault="0004591B" w:rsidP="001624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0AB2">
              <w:rPr>
                <w:rFonts w:ascii="Times New Roman" w:hAnsi="Times New Roman"/>
                <w:sz w:val="24"/>
                <w:szCs w:val="24"/>
                <w:lang w:val="kk-KZ"/>
              </w:rPr>
              <w:t>«Көңілді текше»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91B" w:rsidRPr="00A91765" w:rsidRDefault="004D1975" w:rsidP="0016241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A91765" w:rsidRPr="00A91765" w:rsidTr="00623D05">
        <w:trPr>
          <w:cantSplit/>
          <w:trHeight w:val="314"/>
        </w:trPr>
        <w:tc>
          <w:tcPr>
            <w:tcW w:w="15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765" w:rsidRPr="00A91765" w:rsidRDefault="00A91765" w:rsidP="00A917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</w:t>
            </w:r>
            <w:r w:rsidRPr="00A91765">
              <w:rPr>
                <w:rFonts w:ascii="Times New Roman" w:hAnsi="Times New Roman"/>
                <w:b/>
                <w:sz w:val="24"/>
                <w:szCs w:val="24"/>
              </w:rPr>
              <w:t xml:space="preserve">: 54 </w:t>
            </w:r>
            <w:proofErr w:type="spellStart"/>
            <w:r w:rsidRPr="00A91765">
              <w:rPr>
                <w:rFonts w:ascii="Times New Roman" w:hAnsi="Times New Roman"/>
                <w:b/>
                <w:sz w:val="24"/>
                <w:szCs w:val="24"/>
              </w:rPr>
              <w:t>са</w:t>
            </w:r>
            <w:proofErr w:type="spellEnd"/>
            <w:r w:rsidRPr="00A917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</w:t>
            </w:r>
            <w:proofErr w:type="spellStart"/>
            <w:r w:rsidRPr="00A91765">
              <w:rPr>
                <w:rFonts w:ascii="Times New Roman" w:hAnsi="Times New Roman"/>
                <w:b/>
                <w:sz w:val="24"/>
                <w:szCs w:val="24"/>
              </w:rPr>
              <w:t>ат</w:t>
            </w:r>
            <w:proofErr w:type="spellEnd"/>
          </w:p>
        </w:tc>
      </w:tr>
    </w:tbl>
    <w:p w:rsidR="00A91765" w:rsidRPr="00A91765" w:rsidRDefault="00A91765" w:rsidP="00A91765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bookmarkEnd w:id="0"/>
    <w:p w:rsidR="008F1907" w:rsidRDefault="008F1907"/>
    <w:sectPr w:rsidR="008F1907" w:rsidSect="00F20558">
      <w:pgSz w:w="16838" w:h="11906" w:orient="landscape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E3ED2"/>
    <w:multiLevelType w:val="hybridMultilevel"/>
    <w:tmpl w:val="9298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proofState w:spelling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765"/>
    <w:rsid w:val="00001558"/>
    <w:rsid w:val="00005F67"/>
    <w:rsid w:val="00013D28"/>
    <w:rsid w:val="000245A5"/>
    <w:rsid w:val="0004591B"/>
    <w:rsid w:val="00092C05"/>
    <w:rsid w:val="000D05AA"/>
    <w:rsid w:val="000E6200"/>
    <w:rsid w:val="000F5280"/>
    <w:rsid w:val="00113272"/>
    <w:rsid w:val="0016241B"/>
    <w:rsid w:val="001C4AF8"/>
    <w:rsid w:val="002553FD"/>
    <w:rsid w:val="002A7DD7"/>
    <w:rsid w:val="00392925"/>
    <w:rsid w:val="0041767A"/>
    <w:rsid w:val="00425DF3"/>
    <w:rsid w:val="004D1975"/>
    <w:rsid w:val="00557891"/>
    <w:rsid w:val="00563C2D"/>
    <w:rsid w:val="00576898"/>
    <w:rsid w:val="00580BB8"/>
    <w:rsid w:val="0058229B"/>
    <w:rsid w:val="005E737B"/>
    <w:rsid w:val="00623D05"/>
    <w:rsid w:val="00677715"/>
    <w:rsid w:val="006D0DEC"/>
    <w:rsid w:val="007046F2"/>
    <w:rsid w:val="00742821"/>
    <w:rsid w:val="00756077"/>
    <w:rsid w:val="00760EE0"/>
    <w:rsid w:val="00796AC1"/>
    <w:rsid w:val="007B3CF9"/>
    <w:rsid w:val="00840FF7"/>
    <w:rsid w:val="008B5292"/>
    <w:rsid w:val="008E0FC5"/>
    <w:rsid w:val="008F1907"/>
    <w:rsid w:val="00940A1F"/>
    <w:rsid w:val="009F2508"/>
    <w:rsid w:val="00A234A6"/>
    <w:rsid w:val="00A9106A"/>
    <w:rsid w:val="00A91765"/>
    <w:rsid w:val="00AA0ED6"/>
    <w:rsid w:val="00B10B3B"/>
    <w:rsid w:val="00B26201"/>
    <w:rsid w:val="00C927A6"/>
    <w:rsid w:val="00CE2503"/>
    <w:rsid w:val="00CF0824"/>
    <w:rsid w:val="00D56BC9"/>
    <w:rsid w:val="00D82539"/>
    <w:rsid w:val="00DF2F70"/>
    <w:rsid w:val="00E10685"/>
    <w:rsid w:val="00E5059A"/>
    <w:rsid w:val="00E9690B"/>
    <w:rsid w:val="00F20558"/>
    <w:rsid w:val="00F56A55"/>
    <w:rsid w:val="00F76DF3"/>
    <w:rsid w:val="00F9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95B9A-7C7F-4DD7-A03B-DFC3AC2F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Pr>
      <w:b/>
      <w:bCs/>
      <w:smallCaps/>
      <w:spacing w:val="5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2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f3"/>
    <w:uiPriority w:val="59"/>
    <w:rsid w:val="00A9176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uiPriority w:val="59"/>
    <w:rsid w:val="00A91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796A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9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9\Word%202010%20look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Word%202010%20look.dotx</Template>
  <TotalTime>0</TotalTime>
  <Pages>10</Pages>
  <Words>2292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rayevamadinamaratovna@gmail.com</cp:lastModifiedBy>
  <cp:revision>2</cp:revision>
  <dcterms:created xsi:type="dcterms:W3CDTF">2020-09-07T05:47:00Z</dcterms:created>
  <dcterms:modified xsi:type="dcterms:W3CDTF">2020-09-07T05:47:00Z</dcterms:modified>
</cp:coreProperties>
</file>